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DB3480D" w14:textId="77777777" w:rsidR="007F68A4" w:rsidRDefault="00D218CF">
      <w:bookmarkStart w:id="0" w:name="_GoBack"/>
      <w:r>
        <w:rPr>
          <w:noProof/>
        </w:rPr>
        <w:drawing>
          <wp:anchor distT="0" distB="0" distL="118745" distR="118745" simplePos="0" relativeHeight="251668520" behindDoc="0" locked="0" layoutInCell="1" allowOverlap="1" wp14:anchorId="71DFFE00" wp14:editId="392039B1">
            <wp:simplePos x="0" y="0"/>
            <wp:positionH relativeFrom="page">
              <wp:posOffset>631190</wp:posOffset>
            </wp:positionH>
            <wp:positionV relativeFrom="page">
              <wp:posOffset>4579620</wp:posOffset>
            </wp:positionV>
            <wp:extent cx="2235200" cy="1676400"/>
            <wp:effectExtent l="101600" t="0" r="203200" b="685800"/>
            <wp:wrapTight wrapText="bothSides">
              <wp:wrapPolygon edited="0">
                <wp:start x="7855" y="0"/>
                <wp:lineTo x="982" y="327"/>
                <wp:lineTo x="982" y="5564"/>
                <wp:lineTo x="-245" y="5564"/>
                <wp:lineTo x="0" y="21273"/>
                <wp:lineTo x="-982" y="21273"/>
                <wp:lineTo x="-491" y="29782"/>
                <wp:lineTo x="7118" y="30436"/>
                <wp:lineTo x="12273" y="30436"/>
                <wp:lineTo x="13009" y="29782"/>
                <wp:lineTo x="23318" y="26836"/>
                <wp:lineTo x="23318" y="26509"/>
                <wp:lineTo x="23564" y="21600"/>
                <wp:lineTo x="23564" y="21273"/>
                <wp:lineTo x="20127" y="16036"/>
                <wp:lineTo x="21600" y="11127"/>
                <wp:lineTo x="21600" y="10800"/>
                <wp:lineTo x="20373" y="5891"/>
                <wp:lineTo x="20373" y="5564"/>
                <wp:lineTo x="13745" y="655"/>
                <wp:lineTo x="13500" y="0"/>
                <wp:lineTo x="7855" y="0"/>
              </wp:wrapPolygon>
            </wp:wrapTight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:wave page 1:42-15446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381000" dist="292100" sy="-23000" kx="800400" algn="br">
                        <a:srgbClr val="000000">
                          <a:alpha val="51000"/>
                        </a:srgbClr>
                      </a:outerShdw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="00A53815">
        <w:rPr>
          <w:noProof/>
        </w:rPr>
        <w:drawing>
          <wp:anchor distT="0" distB="0" distL="114300" distR="114300" simplePos="0" relativeHeight="251664424" behindDoc="0" locked="0" layoutInCell="1" allowOverlap="1" wp14:anchorId="24520029" wp14:editId="78DCFBF5">
            <wp:simplePos x="0" y="0"/>
            <wp:positionH relativeFrom="page">
              <wp:posOffset>427052</wp:posOffset>
            </wp:positionH>
            <wp:positionV relativeFrom="page">
              <wp:posOffset>4760007</wp:posOffset>
            </wp:positionV>
            <wp:extent cx="9844648" cy="2572285"/>
            <wp:effectExtent l="25400" t="0" r="10552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648" cy="25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pict w14:anchorId="50BAE8C1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5" type="#_x0000_t202" style="position:absolute;margin-left:324pt;margin-top:442.35pt;width:189.9pt;height:135.05pt;z-index:251667496;mso-wrap-edited:f;mso-position-horizontal-relative:page;mso-position-vertical-relative:page" wrapcoords="0 0 21600 0 21600 21600 0 21600 0 0" filled="f" stroked="f">
            <v:fill o:detectmouseclick="t"/>
            <v:textbox style="mso-next-textbox:#_x0000_s1045" inset=",0,,0">
              <w:txbxContent>
                <w:p w14:paraId="606E7EC9" w14:textId="77777777" w:rsidR="00CB4737" w:rsidRDefault="00A53815" w:rsidP="003F664D">
                  <w:pPr>
                    <w:pStyle w:val="ContactDetails"/>
                    <w:spacing w:after="60"/>
                  </w:pPr>
                  <w:r>
                    <w:t xml:space="preserve">Pour apprécier si la Ruche peut vous aider à consolider votre projet  d’installation : </w:t>
                  </w:r>
                </w:p>
                <w:p w14:paraId="0A02DCAF" w14:textId="77777777" w:rsidR="00CB4737" w:rsidRDefault="00A53815" w:rsidP="003F664D">
                  <w:pPr>
                    <w:pStyle w:val="ContactDetails"/>
                    <w:spacing w:after="60"/>
                  </w:pPr>
                  <w:r>
                    <w:t>Cécile Bruère (</w:t>
                  </w:r>
                  <w:proofErr w:type="spellStart"/>
                  <w:r>
                    <w:t>Agrisud</w:t>
                  </w:r>
                  <w:proofErr w:type="spellEnd"/>
                  <w:r>
                    <w:t xml:space="preserve">) </w:t>
                  </w:r>
                  <w:hyperlink r:id="rId10" w:history="1">
                    <w:r w:rsidRPr="00E961BE">
                      <w:rPr>
                        <w:rStyle w:val="Lienhypertexte"/>
                      </w:rPr>
                      <w:t>cbruere@agrisud.org</w:t>
                    </w:r>
                  </w:hyperlink>
                </w:p>
                <w:p w14:paraId="2AD8DC20" w14:textId="77777777" w:rsidR="00CB4737" w:rsidRDefault="00A53815" w:rsidP="003F664D">
                  <w:pPr>
                    <w:pStyle w:val="ContactDetails"/>
                    <w:spacing w:after="60"/>
                  </w:pPr>
                  <w:r>
                    <w:t xml:space="preserve">Pour savoir si vous pouvez intégrer le dispositif couveuse d’entreprise : </w:t>
                  </w:r>
                </w:p>
                <w:p w14:paraId="5C817417" w14:textId="77777777" w:rsidR="00CB4737" w:rsidRDefault="00A53815" w:rsidP="003F664D">
                  <w:pPr>
                    <w:pStyle w:val="ContactDetails"/>
                    <w:spacing w:after="60"/>
                  </w:pPr>
                  <w:r>
                    <w:t xml:space="preserve"> Emeline Fouché (BGE) </w:t>
                  </w:r>
                  <w:hyperlink r:id="rId11" w:history="1">
                    <w:r w:rsidRPr="00E961BE">
                      <w:rPr>
                        <w:rStyle w:val="Lienhypertexte"/>
                      </w:rPr>
                      <w:t>bge33@creer.fr</w:t>
                    </w:r>
                  </w:hyperlink>
                  <w:r>
                    <w:t xml:space="preserve"> </w:t>
                  </w:r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pict w14:anchorId="2D800C9B">
          <v:shape id="_x0000_s1044" type="#_x0000_t202" style="position:absolute;margin-left:324pt;margin-top:417.8pt;width:189.9pt;height:24.55pt;z-index:251666472;mso-wrap-edited:f;mso-position-horizontal-relative:page;mso-position-vertical-relative:page" wrapcoords="0 0 21600 0 21600 21600 0 21600 0 0" filled="f" stroked="f">
            <v:fill o:detectmouseclick="t"/>
            <v:textbox style="mso-next-textbox:#_x0000_s1044" inset=",0,,0">
              <w:txbxContent>
                <w:p w14:paraId="1EEB792B" w14:textId="77777777" w:rsidR="00CB4737" w:rsidRPr="004522CB" w:rsidRDefault="00A53815">
                  <w:pPr>
                    <w:pStyle w:val="Pieddepage"/>
                    <w:rPr>
                      <w:color w:val="FFFFFF" w:themeColor="background1"/>
                      <w:sz w:val="28"/>
                    </w:rPr>
                  </w:pPr>
                  <w:r w:rsidRPr="004522CB">
                    <w:rPr>
                      <w:color w:val="FFFFFF" w:themeColor="background1"/>
                      <w:sz w:val="28"/>
                    </w:rPr>
                    <w:t xml:space="preserve">Contactez nous </w:t>
                  </w:r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pict w14:anchorId="24705DA4">
          <v:shape id="_x0000_s1040" type="#_x0000_t202" style="position:absolute;margin-left:324.7pt;margin-top:185.2pt;width:188.5pt;height:188.15pt;z-index:251658252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40" inset=",0,,0">
              <w:txbxContent>
                <w:p w14:paraId="33BC0913" w14:textId="77777777" w:rsidR="00CB4737" w:rsidRPr="001B4EAA" w:rsidRDefault="00A53815">
                  <w:pPr>
                    <w:pStyle w:val="Corpsdetexte2"/>
                    <w:rPr>
                      <w:b/>
                      <w:sz w:val="26"/>
                    </w:rPr>
                  </w:pPr>
                  <w:r w:rsidRPr="001B4EAA">
                    <w:rPr>
                      <w:b/>
                      <w:sz w:val="26"/>
                    </w:rPr>
                    <w:t>Vous avez un projet d’installation en mara</w:t>
                  </w:r>
                  <w:r>
                    <w:rPr>
                      <w:b/>
                      <w:sz w:val="26"/>
                    </w:rPr>
                    <w:t>î</w:t>
                  </w:r>
                  <w:r w:rsidRPr="001B4EAA">
                    <w:rPr>
                      <w:b/>
                      <w:sz w:val="26"/>
                    </w:rPr>
                    <w:t>chage biologique</w:t>
                  </w:r>
                  <w:r>
                    <w:rPr>
                      <w:b/>
                      <w:sz w:val="26"/>
                    </w:rPr>
                    <w:t xml:space="preserve">, </w:t>
                  </w:r>
                  <w:r w:rsidRPr="001B4EAA">
                    <w:rPr>
                      <w:b/>
                      <w:sz w:val="26"/>
                    </w:rPr>
                    <w:t>mais pas encore toutes</w:t>
                  </w:r>
                  <w:r w:rsidRPr="001B4EAA">
                    <w:rPr>
                      <w:b/>
                      <w:sz w:val="26"/>
                    </w:rPr>
                    <w:t xml:space="preserve"> les cartes en main pour le lanc</w:t>
                  </w:r>
                  <w:r>
                    <w:rPr>
                      <w:b/>
                      <w:sz w:val="26"/>
                    </w:rPr>
                    <w:t xml:space="preserve">er </w:t>
                  </w:r>
                  <w:r w:rsidRPr="001B4EAA">
                    <w:rPr>
                      <w:b/>
                      <w:sz w:val="26"/>
                    </w:rPr>
                    <w:t xml:space="preserve">? </w:t>
                  </w:r>
                </w:p>
                <w:p w14:paraId="4FB4FABD" w14:textId="77777777" w:rsidR="00CB4737" w:rsidRPr="001B4EAA" w:rsidRDefault="00A53815">
                  <w:pPr>
                    <w:pStyle w:val="Corpsdetexte2"/>
                    <w:rPr>
                      <w:b/>
                      <w:sz w:val="26"/>
                    </w:rPr>
                  </w:pPr>
                </w:p>
                <w:p w14:paraId="6D040085" w14:textId="77777777" w:rsidR="00CB4737" w:rsidRPr="001B4EAA" w:rsidRDefault="00A53815" w:rsidP="003F664D">
                  <w:pPr>
                    <w:pStyle w:val="Corpsdetexte2"/>
                    <w:rPr>
                      <w:b/>
                      <w:sz w:val="26"/>
                    </w:rPr>
                  </w:pPr>
                  <w:r w:rsidRPr="001B4EAA">
                    <w:rPr>
                      <w:b/>
                      <w:sz w:val="26"/>
                    </w:rPr>
                    <w:t>En amont de votre installation, testez</w:t>
                  </w:r>
                  <w:r>
                    <w:rPr>
                      <w:b/>
                      <w:sz w:val="26"/>
                    </w:rPr>
                    <w:t>-</w:t>
                  </w:r>
                  <w:r w:rsidRPr="001B4EAA">
                    <w:rPr>
                      <w:b/>
                      <w:sz w:val="26"/>
                    </w:rPr>
                    <w:t xml:space="preserve">vous </w:t>
                  </w:r>
                  <w:r>
                    <w:rPr>
                      <w:b/>
                      <w:sz w:val="26"/>
                    </w:rPr>
                    <w:t>pour vérifier la faisabilité et la viabilité de votre projet !</w:t>
                  </w:r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drawing>
          <wp:anchor distT="0" distB="0" distL="118745" distR="118745" simplePos="0" relativeHeight="251658268" behindDoc="0" locked="0" layoutInCell="1" allowOverlap="1" wp14:anchorId="05C5336D" wp14:editId="79527DB6">
            <wp:simplePos x="0" y="0"/>
            <wp:positionH relativeFrom="page">
              <wp:posOffset>5400040</wp:posOffset>
            </wp:positionH>
            <wp:positionV relativeFrom="page">
              <wp:posOffset>520700</wp:posOffset>
            </wp:positionV>
            <wp:extent cx="1151890" cy="855980"/>
            <wp:effectExtent l="50800" t="25400" r="16510" b="7620"/>
            <wp:wrapTight wrapText="bothSides">
              <wp:wrapPolygon edited="0">
                <wp:start x="-953" y="-641"/>
                <wp:lineTo x="-953" y="21792"/>
                <wp:lineTo x="21910" y="21792"/>
                <wp:lineTo x="21910" y="-641"/>
                <wp:lineTo x="-953" y="-641"/>
              </wp:wrapPolygon>
            </wp:wrapTight>
            <wp:docPr id="83" name="Placeholder" descr=":wave page 1:42-166734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wave page 1:42-16673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8559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drawing>
          <wp:anchor distT="0" distB="0" distL="118745" distR="118745" simplePos="0" relativeHeight="251658264" behindDoc="0" locked="0" layoutInCell="1" allowOverlap="1" wp14:anchorId="6CADBA42" wp14:editId="5FCF5BA7">
            <wp:simplePos x="0" y="0"/>
            <wp:positionH relativeFrom="page">
              <wp:posOffset>4092575</wp:posOffset>
            </wp:positionH>
            <wp:positionV relativeFrom="page">
              <wp:posOffset>520700</wp:posOffset>
            </wp:positionV>
            <wp:extent cx="1304925" cy="1739265"/>
            <wp:effectExtent l="50800" t="25400" r="15875" b="13335"/>
            <wp:wrapTight wrapText="bothSides">
              <wp:wrapPolygon edited="0">
                <wp:start x="-841" y="-315"/>
                <wp:lineTo x="-841" y="21766"/>
                <wp:lineTo x="21863" y="21766"/>
                <wp:lineTo x="21863" y="-315"/>
                <wp:lineTo x="-841" y="-315"/>
              </wp:wrapPolygon>
            </wp:wrapTight>
            <wp:docPr id="82" name="Placeholder" descr=":wave page 1:42-156177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wave page 1:42-15617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92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pict w14:anchorId="30FC023E">
          <v:shape id="_x0000_s1042" type="#_x0000_t202" style="position:absolute;margin-left:598.3pt;margin-top:36pt;width:201pt;height:165.45pt;z-index:251658792;mso-wrap-edited:f;mso-position-horizontal-relative:page;mso-position-vertical-relative:page" wrapcoords="0 0 21600 0 21600 21600 0 21600 0 0" filled="f" stroked="f">
            <v:fill o:detectmouseclick="t"/>
            <v:textbox style="mso-next-textbox:#_x0000_s1042" inset=",0,,0">
              <w:txbxContent>
                <w:p w14:paraId="63C90A7F" w14:textId="77777777" w:rsidR="00CB4737" w:rsidRPr="002425D6" w:rsidRDefault="00A53815">
                  <w:pPr>
                    <w:pStyle w:val="Titre"/>
                    <w:rPr>
                      <w:color w:val="7F7F7F" w:themeColor="text1" w:themeTint="80"/>
                    </w:rPr>
                  </w:pPr>
                  <w:r w:rsidRPr="002425D6">
                    <w:rPr>
                      <w:color w:val="7F7F7F" w:themeColor="text1" w:themeTint="80"/>
                    </w:rPr>
                    <w:t>Espace</w:t>
                  </w:r>
                  <w:r>
                    <w:rPr>
                      <w:color w:val="7F7F7F" w:themeColor="text1" w:themeTint="80"/>
                    </w:rPr>
                    <w:t>-</w:t>
                  </w:r>
                  <w:r w:rsidRPr="002425D6">
                    <w:rPr>
                      <w:color w:val="7F7F7F" w:themeColor="text1" w:themeTint="80"/>
                    </w:rPr>
                    <w:t xml:space="preserve">Test Agricole </w:t>
                  </w:r>
                </w:p>
                <w:p w14:paraId="32A48972" w14:textId="77777777" w:rsidR="00CB4737" w:rsidRPr="002425D6" w:rsidRDefault="00A53815">
                  <w:pPr>
                    <w:pStyle w:val="Titre"/>
                    <w:rPr>
                      <w:color w:val="7F7F7F" w:themeColor="text1" w:themeTint="80"/>
                    </w:rPr>
                  </w:pPr>
                  <w:r w:rsidRPr="002425D6">
                    <w:rPr>
                      <w:color w:val="7F7F7F" w:themeColor="text1" w:themeTint="80"/>
                    </w:rPr>
                    <w:t xml:space="preserve">La Ruche du Médoc </w:t>
                  </w:r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pict w14:anchorId="4EEEBF91">
          <v:shape id="_x0000_s1043" type="#_x0000_t202" style="position:absolute;margin-left:598.3pt;margin-top:462.75pt;width:201pt;height:109.45pt;z-index:251665448;mso-wrap-edited:f;mso-position-horizontal-relative:page;mso-position-vertical-relative:page" wrapcoords="0 0 21600 0 21600 21600 0 21600 0 0" filled="f" stroked="f">
            <v:fill o:detectmouseclick="t"/>
            <v:textbox style="mso-next-textbox:#_x0000_s1043" inset=",0,,0">
              <w:txbxContent>
                <w:p w14:paraId="5A09F02E" w14:textId="77777777" w:rsidR="00CB4737" w:rsidRPr="002425D6" w:rsidRDefault="00A53815">
                  <w:pPr>
                    <w:pStyle w:val="Sous-titre"/>
                    <w:rPr>
                      <w:sz w:val="36"/>
                    </w:rPr>
                  </w:pPr>
                  <w:r w:rsidRPr="002425D6">
                    <w:rPr>
                      <w:sz w:val="36"/>
                    </w:rPr>
                    <w:t xml:space="preserve">En Pays Médoc, testez votre projet en </w:t>
                  </w:r>
                  <w:r>
                    <w:rPr>
                      <w:sz w:val="36"/>
                    </w:rPr>
                    <w:t>maraîchage</w:t>
                  </w:r>
                  <w:r w:rsidRPr="002425D6">
                    <w:rPr>
                      <w:sz w:val="36"/>
                    </w:rPr>
                    <w:t xml:space="preserve"> biologique </w:t>
                  </w:r>
                </w:p>
                <w:p w14:paraId="4A4FFE6F" w14:textId="77777777" w:rsidR="00CB4737" w:rsidRPr="002425D6" w:rsidRDefault="00A53815">
                  <w:pPr>
                    <w:pStyle w:val="Sous-titre"/>
                    <w:rPr>
                      <w:sz w:val="36"/>
                    </w:rPr>
                  </w:pPr>
                  <w:r w:rsidRPr="002425D6">
                    <w:rPr>
                      <w:sz w:val="36"/>
                    </w:rPr>
                    <w:t xml:space="preserve">Grandeur Nature </w:t>
                  </w:r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drawing>
          <wp:anchor distT="0" distB="0" distL="565404" distR="571373" simplePos="0" relativeHeight="251658280" behindDoc="0" locked="0" layoutInCell="1" allowOverlap="1" wp14:anchorId="3837FC9C" wp14:editId="56E2CBD4">
            <wp:simplePos x="0" y="0"/>
            <wp:positionH relativeFrom="page">
              <wp:posOffset>7132320</wp:posOffset>
            </wp:positionH>
            <wp:positionV relativeFrom="page">
              <wp:posOffset>2909570</wp:posOffset>
            </wp:positionV>
            <wp:extent cx="3486150" cy="2549525"/>
            <wp:effectExtent l="0" t="482600" r="0" b="447675"/>
            <wp:wrapTight wrapText="bothSides">
              <wp:wrapPolygon edited="0">
                <wp:start x="-89" y="21909"/>
                <wp:lineTo x="21472" y="21909"/>
                <wp:lineTo x="21472" y="-40"/>
                <wp:lineTo x="-89" y="-40"/>
                <wp:lineTo x="-89" y="21909"/>
              </wp:wrapPolygon>
            </wp:wrapTight>
            <wp:docPr id="77" name="Placeholder" descr=":wave page 1:42-1559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:wave page 1:42-15591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15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pict w14:anchorId="55B27814">
          <v:shape id="_x0000_s1093" type="#_x0000_t202" style="position:absolute;margin-left:46.45pt;margin-top:154.05pt;width:184pt;height:202.35pt;z-index:251657567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93" inset=",0,,0">
              <w:txbxContent>
                <w:p w14:paraId="4037A367" w14:textId="77777777" w:rsidR="00CB4737" w:rsidRPr="00952BEB" w:rsidRDefault="00A53815" w:rsidP="003F664D">
                  <w:pPr>
                    <w:pStyle w:val="Corpsdetexte2"/>
                    <w:jc w:val="left"/>
                    <w:rPr>
                      <w:sz w:val="24"/>
                    </w:rPr>
                  </w:pPr>
                  <w:r>
                    <w:sym w:font="Wingdings" w:char="F0FC"/>
                  </w:r>
                  <w:r>
                    <w:t xml:space="preserve"> </w:t>
                  </w:r>
                  <w:r>
                    <w:rPr>
                      <w:sz w:val="24"/>
                    </w:rPr>
                    <w:t>Pour valider votre projet</w:t>
                  </w:r>
                  <w:r w:rsidRPr="00952BEB">
                    <w:rPr>
                      <w:sz w:val="24"/>
                    </w:rPr>
                    <w:t xml:space="preserve"> </w:t>
                  </w:r>
                </w:p>
                <w:p w14:paraId="3184776B" w14:textId="77777777" w:rsidR="00CB4737" w:rsidRPr="00952BEB" w:rsidRDefault="00A53815" w:rsidP="003F664D">
                  <w:pPr>
                    <w:pStyle w:val="Corpsdetexte2"/>
                    <w:jc w:val="left"/>
                    <w:rPr>
                      <w:sz w:val="24"/>
                    </w:rPr>
                  </w:pPr>
                  <w:r w:rsidRPr="00952BEB">
                    <w:rPr>
                      <w:sz w:val="24"/>
                    </w:rPr>
                    <w:sym w:font="Wingdings" w:char="F0FC"/>
                  </w:r>
                  <w:r w:rsidRPr="00952BEB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Pour</w:t>
                  </w:r>
                  <w:r w:rsidRPr="00952BEB">
                    <w:rPr>
                      <w:sz w:val="24"/>
                    </w:rPr>
                    <w:t xml:space="preserve"> faciliter la construction de votre réseau professionnel </w:t>
                  </w:r>
                </w:p>
                <w:p w14:paraId="41E604E9" w14:textId="77777777" w:rsidR="00CB4737" w:rsidRPr="00952BEB" w:rsidRDefault="00A53815" w:rsidP="003F664D">
                  <w:pPr>
                    <w:pStyle w:val="Corpsdetexte2"/>
                    <w:jc w:val="left"/>
                    <w:rPr>
                      <w:sz w:val="24"/>
                    </w:rPr>
                  </w:pPr>
                  <w:r w:rsidRPr="00952BEB">
                    <w:rPr>
                      <w:sz w:val="24"/>
                    </w:rPr>
                    <w:sym w:font="Wingdings" w:char="F0FC"/>
                  </w:r>
                  <w:r w:rsidRPr="00952BEB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Pour v</w:t>
                  </w:r>
                  <w:r w:rsidRPr="00952BEB">
                    <w:rPr>
                      <w:sz w:val="24"/>
                    </w:rPr>
                    <w:t>ous offr</w:t>
                  </w:r>
                  <w:r>
                    <w:rPr>
                      <w:sz w:val="24"/>
                    </w:rPr>
                    <w:t>ir la possibilité de vous faire</w:t>
                  </w:r>
                  <w:r w:rsidRPr="00952BEB">
                    <w:rPr>
                      <w:sz w:val="24"/>
                    </w:rPr>
                    <w:t xml:space="preserve"> la main en production</w:t>
                  </w:r>
                </w:p>
                <w:p w14:paraId="30572B99" w14:textId="77777777" w:rsidR="00CB4737" w:rsidRPr="00952BEB" w:rsidRDefault="00A53815" w:rsidP="003F664D">
                  <w:pPr>
                    <w:pStyle w:val="Corpsdetexte2"/>
                    <w:jc w:val="left"/>
                    <w:rPr>
                      <w:sz w:val="24"/>
                    </w:rPr>
                  </w:pPr>
                  <w:r w:rsidRPr="00952BEB">
                    <w:rPr>
                      <w:sz w:val="24"/>
                    </w:rPr>
                    <w:sym w:font="Wingdings" w:char="F0FC"/>
                  </w:r>
                  <w:r w:rsidRPr="00952BEB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Pour vous permettre de tester</w:t>
                  </w:r>
                  <w:r w:rsidRPr="00952BEB">
                    <w:rPr>
                      <w:sz w:val="24"/>
                    </w:rPr>
                    <w:t xml:space="preserve"> votre commercialisation </w:t>
                  </w:r>
                </w:p>
                <w:p w14:paraId="1B3054F7" w14:textId="77777777" w:rsidR="00CB4737" w:rsidRPr="00952BEB" w:rsidRDefault="00A53815" w:rsidP="003F664D">
                  <w:pPr>
                    <w:pStyle w:val="Corpsdetexte2"/>
                    <w:jc w:val="left"/>
                    <w:rPr>
                      <w:sz w:val="24"/>
                    </w:rPr>
                  </w:pPr>
                  <w:r w:rsidRPr="00952BEB">
                    <w:rPr>
                      <w:sz w:val="24"/>
                    </w:rPr>
                    <w:sym w:font="Wingdings" w:char="F0FC"/>
                  </w:r>
                  <w:r w:rsidRPr="00952BEB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Pour vous </w:t>
                  </w:r>
                  <w:r>
                    <w:rPr>
                      <w:sz w:val="24"/>
                    </w:rPr>
                    <w:t>accompagner dans la gestion d’</w:t>
                  </w:r>
                  <w:r w:rsidRPr="00952BEB">
                    <w:rPr>
                      <w:sz w:val="24"/>
                    </w:rPr>
                    <w:t>une activité économique</w:t>
                  </w:r>
                  <w:r>
                    <w:rPr>
                      <w:sz w:val="24"/>
                    </w:rPr>
                    <w:t xml:space="preserve"> </w:t>
                  </w:r>
                  <w:r w:rsidRPr="00952BEB">
                    <w:rPr>
                      <w:sz w:val="24"/>
                    </w:rPr>
                    <w:t>dans un cadre sécuris</w:t>
                  </w:r>
                  <w:r>
                    <w:rPr>
                      <w:sz w:val="24"/>
                    </w:rPr>
                    <w:t>é</w:t>
                  </w:r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pict w14:anchorId="3AB57EF8">
          <v:shape id="_x0000_s1038" type="#_x0000_t202" style="position:absolute;margin-left:44.4pt;margin-top:47pt;width:184pt;height:118.7pt;z-index:251657225;mso-wrap-edited:f;mso-position-horizontal-relative:page;mso-position-vertical-relative:page" wrapcoords="0 0 21600 0 21600 21600 0 21600 0 0" filled="f" stroked="f">
            <v:fill o:detectmouseclick="t"/>
            <v:textbox style="mso-next-textbox:#_x0000_s1038" inset=",0,,0">
              <w:txbxContent>
                <w:p w14:paraId="12F05326" w14:textId="77777777" w:rsidR="00CB4737" w:rsidRPr="00854603" w:rsidRDefault="00A53815">
                  <w:pPr>
                    <w:pStyle w:val="Titre2"/>
                    <w:rPr>
                      <w:sz w:val="40"/>
                    </w:rPr>
                  </w:pPr>
                  <w:r>
                    <w:rPr>
                      <w:sz w:val="40"/>
                    </w:rPr>
                    <w:t xml:space="preserve">La Ruche du Médoc, une étape pour votre projet ? </w:t>
                  </w:r>
                  <w:r w:rsidRPr="00854603">
                    <w:rPr>
                      <w:sz w:val="40"/>
                    </w:rPr>
                    <w:t xml:space="preserve"> </w:t>
                  </w:r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drawing>
          <wp:anchor distT="0" distB="0" distL="118745" distR="118745" simplePos="0" relativeHeight="251658273" behindDoc="0" locked="0" layoutInCell="1" allowOverlap="1" wp14:anchorId="5FD4B28E" wp14:editId="7DD2CFD8">
            <wp:simplePos x="0" y="0"/>
            <wp:positionH relativeFrom="page">
              <wp:posOffset>5411470</wp:posOffset>
            </wp:positionH>
            <wp:positionV relativeFrom="page">
              <wp:posOffset>1377950</wp:posOffset>
            </wp:positionV>
            <wp:extent cx="1151890" cy="892810"/>
            <wp:effectExtent l="50800" t="25400" r="16510" b="21590"/>
            <wp:wrapTight wrapText="bothSides">
              <wp:wrapPolygon edited="0">
                <wp:start x="-953" y="-615"/>
                <wp:lineTo x="-953" y="22122"/>
                <wp:lineTo x="21910" y="22122"/>
                <wp:lineTo x="21910" y="-615"/>
                <wp:lineTo x="-953" y="-615"/>
              </wp:wrapPolygon>
            </wp:wrapTight>
            <wp:docPr id="36" name="Placeholder" descr=":wave page 1:42-167897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wave page 1:42-16789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8928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A53815">
        <w:br w:type="page"/>
      </w:r>
      <w:r>
        <w:rPr>
          <w:noProof/>
        </w:rPr>
        <w:lastRenderedPageBreak/>
        <w:drawing>
          <wp:anchor distT="0" distB="0" distL="118745" distR="118745" simplePos="0" relativeHeight="251663400" behindDoc="0" locked="0" layoutInCell="1" allowOverlap="1" wp14:anchorId="1B7C7EA4" wp14:editId="12132615">
            <wp:simplePos x="0" y="0"/>
            <wp:positionH relativeFrom="page">
              <wp:posOffset>5935980</wp:posOffset>
            </wp:positionH>
            <wp:positionV relativeFrom="page">
              <wp:posOffset>602615</wp:posOffset>
            </wp:positionV>
            <wp:extent cx="4319905" cy="3239770"/>
            <wp:effectExtent l="0" t="0" r="0" b="0"/>
            <wp:wrapTight wrapText="bothSides">
              <wp:wrapPolygon edited="0">
                <wp:start x="8890" y="0"/>
                <wp:lineTo x="7620" y="339"/>
                <wp:lineTo x="3302" y="2371"/>
                <wp:lineTo x="2667" y="3556"/>
                <wp:lineTo x="1270" y="5419"/>
                <wp:lineTo x="127" y="8298"/>
                <wp:lineTo x="0" y="9483"/>
                <wp:lineTo x="0" y="11515"/>
                <wp:lineTo x="254" y="13717"/>
                <wp:lineTo x="1397" y="16426"/>
                <wp:lineTo x="3810" y="19136"/>
                <wp:lineTo x="3937" y="19475"/>
                <wp:lineTo x="8128" y="21338"/>
                <wp:lineTo x="8890" y="21507"/>
                <wp:lineTo x="12573" y="21507"/>
                <wp:lineTo x="13335" y="21338"/>
                <wp:lineTo x="17526" y="19475"/>
                <wp:lineTo x="17653" y="19136"/>
                <wp:lineTo x="20066" y="16426"/>
                <wp:lineTo x="21209" y="13717"/>
                <wp:lineTo x="21463" y="11515"/>
                <wp:lineTo x="21463" y="9483"/>
                <wp:lineTo x="21336" y="8298"/>
                <wp:lineTo x="20320" y="5588"/>
                <wp:lineTo x="18796" y="3556"/>
                <wp:lineTo x="18161" y="2371"/>
                <wp:lineTo x="13843" y="339"/>
                <wp:lineTo x="12573" y="0"/>
                <wp:lineTo x="8890" y="0"/>
              </wp:wrapPolygon>
            </wp:wrapTight>
            <wp:docPr id="12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:wave page 1:42-17851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alphaModFix amt="53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9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3815">
        <w:rPr>
          <w:noProof/>
        </w:rPr>
        <w:pict w14:anchorId="03A8B891">
          <v:shape id="_x0000_s1202" type="#_x0000_t202" style="position:absolute;margin-left:126pt;margin-top:541.75pt;width:110.3pt;height:26pt;z-index:251703336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202" inset=",7.2pt,,7.2pt">
              <w:txbxContent>
                <w:p w14:paraId="67295BE4" w14:textId="77777777" w:rsidR="00CB4737" w:rsidRPr="008F5F5D" w:rsidRDefault="00A53815">
                  <w:pPr>
                    <w:rPr>
                      <w:color w:val="FFFFFF" w:themeColor="background1"/>
                      <w:sz w:val="14"/>
                    </w:rPr>
                  </w:pPr>
                  <w:r w:rsidRPr="008F5F5D">
                    <w:rPr>
                      <w:color w:val="FFFFFF" w:themeColor="background1"/>
                      <w:sz w:val="14"/>
                    </w:rPr>
                    <w:t>Réunion des partenaires 27/01/15</w:t>
                  </w:r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pict w14:anchorId="7ABD4A58">
          <v:shape id="_x0000_s1162" type="#_x0000_t202" style="position:absolute;margin-left:241.55pt;margin-top:437.7pt;width:200.15pt;height:25.65pt;z-index:251673640;mso-wrap-edited:f;mso-position-horizontal-relative:page;mso-position-vertical-relative:page" wrapcoords="0 0 21599 0 21599 21600 0 21600 0 0" mv:complextextbox="1" filled="f" stroked="f">
            <v:fill o:detectmouseclick="t"/>
            <v:textbox style="mso-next-textbox:#_x0000_s1162" inset=",0,,0">
              <w:txbxContent>
                <w:p w14:paraId="66FDE4CD" w14:textId="77777777" w:rsidR="00CB4737" w:rsidRPr="00BC385E" w:rsidRDefault="00A53815">
                  <w:pPr>
                    <w:pStyle w:val="Corpsdetexte3"/>
                    <w:rPr>
                      <w:color w:val="808080" w:themeColor="background1" w:themeShade="80"/>
                      <w:sz w:val="26"/>
                    </w:rPr>
                  </w:pPr>
                  <w:r w:rsidRPr="00BC385E">
                    <w:rPr>
                      <w:color w:val="808080" w:themeColor="background1" w:themeShade="80"/>
                      <w:sz w:val="26"/>
                    </w:rPr>
                    <w:t xml:space="preserve">Un accompagnement assuré par : 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 w14:anchorId="4ADA1099">
          <v:group id="_x0000_s1243" style="position:absolute;margin-left:588.65pt;margin-top:437.7pt;width:217.25pt;height:25.65pt;z-index:251674664;mso-position-horizontal-relative:page;mso-position-vertical-relative:page" coordsize="20000,20000" wrapcoords="0 0 21599 0 21599 21600 0 21600 0 0" mv:complextextbox="1">
            <o:lock v:ext="edit" ungrouping="t"/>
            <v:shape id="_x0000_s1244" type="#_x0000_t202" style="position:absolute;width:20000;height:20000;mso-wrap-edited:f;mso-position-horizontal-relative:page;mso-position-vertical-relative:page" wrapcoords="0 0 21599 0 21599 21600 0 21600 0 0" mv:complextextbox="1" filled="f" stroked="f">
              <v:fill o:detectmouseclick="t"/>
              <v:textbox style="mso-next-textbox:#_x0000_s1242" inset=",0,,0"/>
            </v:shape>
            <v:shape id="_x0000_s1245" type="#_x0000_t202" style="position:absolute;left:663;width:18674;height:18363" filled="f" stroked="f">
              <v:textbox style="mso-next-textbox:#_x0000_s1245" inset="0,0,0,0">
                <w:txbxContent>
                  <w:p w14:paraId="60E52773" w14:textId="77777777" w:rsidR="00CB4737" w:rsidRPr="00BC385E" w:rsidRDefault="00A53815" w:rsidP="003F664D">
                    <w:pPr>
                      <w:pStyle w:val="Corpsdetexte3"/>
                      <w:rPr>
                        <w:sz w:val="26"/>
                      </w:rPr>
                    </w:pPr>
                    <w:r w:rsidRPr="00BC385E">
                      <w:rPr>
                        <w:sz w:val="26"/>
                      </w:rPr>
                      <w:t xml:space="preserve">Un dispositif appuyé par :  </w:t>
                    </w:r>
                  </w:p>
                </w:txbxContent>
              </v:textbox>
            </v:shape>
            <w10:wrap type="tight" anchorx="page" anchory="page"/>
          </v:group>
        </w:pict>
      </w:r>
      <w:r w:rsidR="00A53815">
        <w:rPr>
          <w:noProof/>
        </w:rPr>
        <w:pict w14:anchorId="2ABB9686">
          <v:shape id="_x0000_s1049" type="#_x0000_t202" style="position:absolute;margin-left:34.3pt;margin-top:393.6pt;width:408.6pt;height:25.25pt;z-index:251700264;mso-wrap-edited:f;mso-position-horizontal-relative:page;mso-position-vertical-relative:page" wrapcoords="0 0 21600 0 21600 21600 0 21600 0 0" filled="f" stroked="f">
            <v:fill o:detectmouseclick="t"/>
            <v:textbox style="mso-next-textbox:#_x0000_s1049" inset=",0,,0">
              <w:txbxContent>
                <w:p w14:paraId="4B19CEB4" w14:textId="77777777" w:rsidR="00CB4737" w:rsidRPr="005C6604" w:rsidRDefault="00A53815">
                  <w:pPr>
                    <w:pStyle w:val="Titre1"/>
                    <w:rPr>
                      <w:color w:val="808080" w:themeColor="background1" w:themeShade="80"/>
                      <w:sz w:val="40"/>
                    </w:rPr>
                  </w:pPr>
                  <w:r>
                    <w:rPr>
                      <w:color w:val="808080" w:themeColor="background1" w:themeShade="80"/>
                      <w:sz w:val="40"/>
                    </w:rPr>
                    <w:t>Vous permettre</w:t>
                  </w:r>
                  <w:r>
                    <w:rPr>
                      <w:color w:val="808080" w:themeColor="background1" w:themeShade="80"/>
                      <w:sz w:val="40"/>
                    </w:rPr>
                    <w:t xml:space="preserve"> de vous insérer dans un réseau </w:t>
                  </w:r>
                </w:p>
              </w:txbxContent>
            </v:textbox>
            <w10:wrap anchorx="page" anchory="page"/>
          </v:shape>
        </w:pict>
      </w:r>
      <w:r w:rsidR="00A53815">
        <w:rPr>
          <w:noProof/>
        </w:rPr>
        <w:drawing>
          <wp:anchor distT="0" distB="0" distL="114300" distR="114300" simplePos="0" relativeHeight="251679784" behindDoc="0" locked="0" layoutInCell="1" allowOverlap="1" wp14:anchorId="798A5D74" wp14:editId="4C3035FB">
            <wp:simplePos x="0" y="0"/>
            <wp:positionH relativeFrom="page">
              <wp:posOffset>4616450</wp:posOffset>
            </wp:positionH>
            <wp:positionV relativeFrom="page">
              <wp:posOffset>5981700</wp:posOffset>
            </wp:positionV>
            <wp:extent cx="1082040" cy="539750"/>
            <wp:effectExtent l="25400" t="0" r="10160" b="0"/>
            <wp:wrapTight wrapText="bothSides">
              <wp:wrapPolygon edited="0">
                <wp:start x="-507" y="0"/>
                <wp:lineTo x="-507" y="21346"/>
                <wp:lineTo x="21803" y="21346"/>
                <wp:lineTo x="21803" y="0"/>
                <wp:lineTo x="-507" y="0"/>
              </wp:wrapPolygon>
            </wp:wrapTight>
            <wp:docPr id="176" name="I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drawing>
          <wp:anchor distT="0" distB="0" distL="114300" distR="114300" simplePos="0" relativeHeight="251677736" behindDoc="0" locked="0" layoutInCell="1" allowOverlap="1" wp14:anchorId="7093CE59" wp14:editId="7160294F">
            <wp:simplePos x="0" y="0"/>
            <wp:positionH relativeFrom="page">
              <wp:posOffset>3067685</wp:posOffset>
            </wp:positionH>
            <wp:positionV relativeFrom="page">
              <wp:posOffset>5981700</wp:posOffset>
            </wp:positionV>
            <wp:extent cx="1511300" cy="539750"/>
            <wp:effectExtent l="25400" t="0" r="0" b="0"/>
            <wp:wrapTight wrapText="bothSides">
              <wp:wrapPolygon edited="0">
                <wp:start x="-363" y="0"/>
                <wp:lineTo x="-363" y="21346"/>
                <wp:lineTo x="21418" y="21346"/>
                <wp:lineTo x="21418" y="0"/>
                <wp:lineTo x="-363" y="0"/>
              </wp:wrapPolygon>
            </wp:wrapTight>
            <wp:docPr id="175" name="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drawing>
          <wp:anchor distT="0" distB="0" distL="114300" distR="114300" simplePos="0" relativeHeight="251685928" behindDoc="0" locked="0" layoutInCell="1" allowOverlap="1" wp14:anchorId="111DBB01" wp14:editId="3C9BE038">
            <wp:simplePos x="0" y="0"/>
            <wp:positionH relativeFrom="page">
              <wp:posOffset>5616575</wp:posOffset>
            </wp:positionH>
            <wp:positionV relativeFrom="page">
              <wp:posOffset>6544310</wp:posOffset>
            </wp:positionV>
            <wp:extent cx="659765" cy="539750"/>
            <wp:effectExtent l="25400" t="0" r="635" b="0"/>
            <wp:wrapTight wrapText="bothSides">
              <wp:wrapPolygon edited="0">
                <wp:start x="-832" y="0"/>
                <wp:lineTo x="-832" y="21346"/>
                <wp:lineTo x="21621" y="21346"/>
                <wp:lineTo x="21621" y="0"/>
                <wp:lineTo x="-832" y="0"/>
              </wp:wrapPolygon>
            </wp:wrapTight>
            <wp:docPr id="171" name="I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drawing>
          <wp:anchor distT="0" distB="0" distL="114300" distR="114300" simplePos="0" relativeHeight="251682856" behindDoc="0" locked="0" layoutInCell="1" allowOverlap="1" wp14:anchorId="42F5896E" wp14:editId="60A60691">
            <wp:simplePos x="0" y="0"/>
            <wp:positionH relativeFrom="page">
              <wp:posOffset>5048250</wp:posOffset>
            </wp:positionH>
            <wp:positionV relativeFrom="page">
              <wp:posOffset>6544310</wp:posOffset>
            </wp:positionV>
            <wp:extent cx="548005" cy="539750"/>
            <wp:effectExtent l="25400" t="0" r="10795" b="0"/>
            <wp:wrapTight wrapText="bothSides">
              <wp:wrapPolygon edited="0">
                <wp:start x="-1001" y="0"/>
                <wp:lineTo x="-1001" y="21346"/>
                <wp:lineTo x="22025" y="21346"/>
                <wp:lineTo x="22025" y="0"/>
                <wp:lineTo x="-1001" y="0"/>
              </wp:wrapPolygon>
            </wp:wrapTight>
            <wp:docPr id="172" name="I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drawing>
          <wp:anchor distT="0" distB="0" distL="114300" distR="114300" simplePos="0" relativeHeight="251678760" behindDoc="0" locked="0" layoutInCell="1" allowOverlap="1" wp14:anchorId="5C56DF10" wp14:editId="0BB8425B">
            <wp:simplePos x="0" y="0"/>
            <wp:positionH relativeFrom="page">
              <wp:posOffset>4540250</wp:posOffset>
            </wp:positionH>
            <wp:positionV relativeFrom="page">
              <wp:posOffset>6544310</wp:posOffset>
            </wp:positionV>
            <wp:extent cx="476250" cy="539750"/>
            <wp:effectExtent l="25400" t="0" r="6350" b="0"/>
            <wp:wrapTight wrapText="bothSides">
              <wp:wrapPolygon edited="0">
                <wp:start x="-1152" y="0"/>
                <wp:lineTo x="-1152" y="21346"/>
                <wp:lineTo x="21888" y="21346"/>
                <wp:lineTo x="21888" y="0"/>
                <wp:lineTo x="-1152" y="0"/>
              </wp:wrapPolygon>
            </wp:wrapTight>
            <wp:docPr id="173" name="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drawing>
          <wp:anchor distT="0" distB="0" distL="114300" distR="114300" simplePos="0" relativeHeight="251686952" behindDoc="0" locked="0" layoutInCell="1" allowOverlap="1" wp14:anchorId="36D652DC" wp14:editId="5735856E">
            <wp:simplePos x="0" y="0"/>
            <wp:positionH relativeFrom="page">
              <wp:posOffset>5734050</wp:posOffset>
            </wp:positionH>
            <wp:positionV relativeFrom="page">
              <wp:posOffset>5981700</wp:posOffset>
            </wp:positionV>
            <wp:extent cx="718185" cy="539750"/>
            <wp:effectExtent l="25400" t="0" r="0" b="0"/>
            <wp:wrapTight wrapText="bothSides">
              <wp:wrapPolygon edited="0">
                <wp:start x="-764" y="0"/>
                <wp:lineTo x="-764" y="21346"/>
                <wp:lineTo x="21390" y="21346"/>
                <wp:lineTo x="21390" y="0"/>
                <wp:lineTo x="-764" y="0"/>
              </wp:wrapPolygon>
            </wp:wrapTight>
            <wp:docPr id="177" name="Image 86" descr="::::Documents:AGRISUD RUCHE 2014:LES INFOS DE LA RUCHE:logoag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6" descr="::::Documents:AGRISUD RUCHE 2014:LES INFOS DE LA RUCHE:logoagap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drawing>
          <wp:anchor distT="0" distB="0" distL="114300" distR="114300" simplePos="0" relativeHeight="251683880" behindDoc="0" locked="0" layoutInCell="1" allowOverlap="1" wp14:anchorId="3B4CC00D" wp14:editId="0A708C91">
            <wp:simplePos x="0" y="0"/>
            <wp:positionH relativeFrom="page">
              <wp:posOffset>6864350</wp:posOffset>
            </wp:positionH>
            <wp:positionV relativeFrom="page">
              <wp:posOffset>5969000</wp:posOffset>
            </wp:positionV>
            <wp:extent cx="1315085" cy="539750"/>
            <wp:effectExtent l="25400" t="0" r="5715" b="0"/>
            <wp:wrapTight wrapText="bothSides">
              <wp:wrapPolygon edited="0">
                <wp:start x="-417" y="0"/>
                <wp:lineTo x="-417" y="21346"/>
                <wp:lineTo x="21694" y="21346"/>
                <wp:lineTo x="21694" y="0"/>
                <wp:lineTo x="-417" y="0"/>
              </wp:wrapPolygon>
            </wp:wrapTight>
            <wp:docPr id="145" name="I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drawing>
          <wp:anchor distT="0" distB="0" distL="114300" distR="114300" simplePos="0" relativeHeight="251702312" behindDoc="0" locked="0" layoutInCell="1" allowOverlap="1" wp14:anchorId="1ACD41FD" wp14:editId="4F6939F0">
            <wp:simplePos x="0" y="0"/>
            <wp:positionH relativeFrom="page">
              <wp:posOffset>8197850</wp:posOffset>
            </wp:positionH>
            <wp:positionV relativeFrom="page">
              <wp:posOffset>5969000</wp:posOffset>
            </wp:positionV>
            <wp:extent cx="692150" cy="539750"/>
            <wp:effectExtent l="25400" t="0" r="0" b="0"/>
            <wp:wrapTight wrapText="bothSides">
              <wp:wrapPolygon edited="0">
                <wp:start x="-793" y="0"/>
                <wp:lineTo x="-793" y="21346"/>
                <wp:lineTo x="21402" y="21346"/>
                <wp:lineTo x="21402" y="0"/>
                <wp:lineTo x="-793" y="0"/>
              </wp:wrapPolygon>
            </wp:wrapTight>
            <wp:docPr id="146" name="Image 140" descr=":::FONDATION A METTRE A JOUR:DFCE0130-3673-4C3C-BB2C-7FD964DACF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0" descr=":::FONDATION A METTRE A JOUR:DFCE0130-3673-4C3C-BB2C-7FD964DACF7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drawing>
          <wp:anchor distT="0" distB="0" distL="114300" distR="114300" simplePos="0" relativeHeight="251687976" behindDoc="0" locked="0" layoutInCell="1" allowOverlap="1" wp14:anchorId="12E07A6A" wp14:editId="48C50043">
            <wp:simplePos x="0" y="0"/>
            <wp:positionH relativeFrom="page">
              <wp:posOffset>8915400</wp:posOffset>
            </wp:positionH>
            <wp:positionV relativeFrom="page">
              <wp:posOffset>5791200</wp:posOffset>
            </wp:positionV>
            <wp:extent cx="562610" cy="719455"/>
            <wp:effectExtent l="25400" t="0" r="0" b="0"/>
            <wp:wrapTight wrapText="bothSides">
              <wp:wrapPolygon edited="0">
                <wp:start x="-975" y="0"/>
                <wp:lineTo x="-975" y="21352"/>
                <wp:lineTo x="21454" y="21352"/>
                <wp:lineTo x="21454" y="0"/>
                <wp:lineTo x="-975" y="0"/>
              </wp:wrapPolygon>
            </wp:wrapTight>
            <wp:docPr id="147" name="Image 87" descr="::::Downloads:Quadri:Bureautique:Version_1_Blanc tournant complet:PNG:FDF_Projet-soutenu_Quadr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7" descr="::::Downloads:Quadri:Bureautique:Version_1_Blanc tournant complet:PNG:FDF_Projet-soutenu_Quadri_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drawing>
          <wp:anchor distT="0" distB="0" distL="114300" distR="114300" simplePos="0" relativeHeight="251692072" behindDoc="0" locked="0" layoutInCell="1" allowOverlap="1" wp14:anchorId="48A7D651" wp14:editId="69D5C24E">
            <wp:simplePos x="0" y="0"/>
            <wp:positionH relativeFrom="page">
              <wp:posOffset>9505950</wp:posOffset>
            </wp:positionH>
            <wp:positionV relativeFrom="page">
              <wp:posOffset>5791200</wp:posOffset>
            </wp:positionV>
            <wp:extent cx="675005" cy="717550"/>
            <wp:effectExtent l="25400" t="0" r="10795" b="0"/>
            <wp:wrapTight wrapText="bothSides">
              <wp:wrapPolygon edited="0">
                <wp:start x="-813" y="0"/>
                <wp:lineTo x="-813" y="21409"/>
                <wp:lineTo x="21945" y="21409"/>
                <wp:lineTo x="21945" y="0"/>
                <wp:lineTo x="-813" y="0"/>
              </wp:wrapPolygon>
            </wp:wrapTight>
            <wp:docPr id="148" name="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pict w14:anchorId="488C2538">
          <v:shape id="_x0000_s1113" type="#_x0000_t202" style="position:absolute;margin-left:627.5pt;margin-top:517.65pt;width:67.05pt;height:40.8pt;z-index:251690024;mso-wrap-edited:f;mso-position-horizontal-relative:page;mso-position-vertical-relative:page" wrapcoords="0 0 21600 0 21600 21600 0 21600 0 0" mv:complextextbox="1" fillcolor="white [3212]" stroked="f">
            <v:fill o:detectmouseclick="t"/>
            <v:textbox style="mso-next-textbox:#_x0000_s1113" inset=".5mm,2.5mm,.5mm,.5mm">
              <w:txbxContent>
                <w:p w14:paraId="17241A86" w14:textId="77777777" w:rsidR="00CB4737" w:rsidRPr="003930B5" w:rsidRDefault="00A53815" w:rsidP="003F664D">
                  <w:pPr>
                    <w:jc w:val="center"/>
                    <w:rPr>
                      <w:rFonts w:ascii="Century Gothic" w:hAnsi="Century Gothic"/>
                      <w:b/>
                      <w:color w:val="808080" w:themeColor="background1" w:themeShade="80"/>
                      <w:sz w:val="16"/>
                    </w:rPr>
                  </w:pPr>
                  <w:r w:rsidRPr="003930B5">
                    <w:rPr>
                      <w:rFonts w:ascii="Century Gothic" w:hAnsi="Century Gothic"/>
                      <w:b/>
                      <w:color w:val="808080" w:themeColor="background1" w:themeShade="80"/>
                      <w:sz w:val="16"/>
                    </w:rPr>
                    <w:t>La communauté</w:t>
                  </w:r>
                </w:p>
                <w:p w14:paraId="5F1A45B1" w14:textId="77777777" w:rsidR="00CB4737" w:rsidRPr="003930B5" w:rsidRDefault="00A53815" w:rsidP="003F664D">
                  <w:pPr>
                    <w:jc w:val="center"/>
                    <w:rPr>
                      <w:rFonts w:ascii="Century Gothic" w:hAnsi="Century Gothic"/>
                      <w:b/>
                      <w:color w:val="808080" w:themeColor="background1" w:themeShade="80"/>
                      <w:sz w:val="16"/>
                    </w:rPr>
                  </w:pPr>
                  <w:proofErr w:type="gramStart"/>
                  <w:r w:rsidRPr="003930B5">
                    <w:rPr>
                      <w:rFonts w:ascii="Century Gothic" w:hAnsi="Century Gothic"/>
                      <w:b/>
                      <w:color w:val="808080" w:themeColor="background1" w:themeShade="80"/>
                      <w:sz w:val="16"/>
                    </w:rPr>
                    <w:t>du</w:t>
                  </w:r>
                  <w:proofErr w:type="gramEnd"/>
                  <w:r w:rsidRPr="003930B5">
                    <w:rPr>
                      <w:rFonts w:ascii="Century Gothic" w:hAnsi="Century Gothic"/>
                      <w:b/>
                      <w:color w:val="808080" w:themeColor="background1" w:themeShade="80"/>
                      <w:sz w:val="16"/>
                    </w:rPr>
                    <w:t xml:space="preserve"> </w:t>
                  </w:r>
                </w:p>
                <w:p w14:paraId="0DF08E4A" w14:textId="77777777" w:rsidR="00CB4737" w:rsidRPr="003930B5" w:rsidRDefault="00A53815" w:rsidP="003F664D">
                  <w:pPr>
                    <w:jc w:val="center"/>
                    <w:rPr>
                      <w:rFonts w:ascii="Century Gothic" w:hAnsi="Century Gothic"/>
                      <w:b/>
                      <w:color w:val="808080" w:themeColor="background1" w:themeShade="80"/>
                      <w:sz w:val="16"/>
                    </w:rPr>
                  </w:pPr>
                  <w:proofErr w:type="spellStart"/>
                  <w:proofErr w:type="gramStart"/>
                  <w:r w:rsidRPr="003930B5">
                    <w:rPr>
                      <w:rFonts w:ascii="Century Gothic" w:hAnsi="Century Gothic"/>
                      <w:b/>
                      <w:color w:val="808080" w:themeColor="background1" w:themeShade="80"/>
                      <w:sz w:val="16"/>
                    </w:rPr>
                    <w:t>crowdfunding</w:t>
                  </w:r>
                  <w:proofErr w:type="spellEnd"/>
                  <w:proofErr w:type="gramEnd"/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drawing>
          <wp:anchor distT="0" distB="0" distL="114300" distR="114300" simplePos="0" relativeHeight="251689000" behindDoc="0" locked="0" layoutInCell="1" allowOverlap="1" wp14:anchorId="437CAAFD" wp14:editId="20B876FE">
            <wp:simplePos x="0" y="0"/>
            <wp:positionH relativeFrom="page">
              <wp:posOffset>8868410</wp:posOffset>
            </wp:positionH>
            <wp:positionV relativeFrom="page">
              <wp:posOffset>6552565</wp:posOffset>
            </wp:positionV>
            <wp:extent cx="1312545" cy="539750"/>
            <wp:effectExtent l="25400" t="0" r="8255" b="0"/>
            <wp:wrapTight wrapText="bothSides">
              <wp:wrapPolygon edited="0">
                <wp:start x="-418" y="0"/>
                <wp:lineTo x="-418" y="21346"/>
                <wp:lineTo x="21736" y="21346"/>
                <wp:lineTo x="21736" y="0"/>
                <wp:lineTo x="-418" y="0"/>
              </wp:wrapPolygon>
            </wp:wrapTight>
            <wp:docPr id="165" name="Image 88" descr="::::Documents:AGRISUD RUCHE 2014:LES INFOS DE LA RUCHE:phitrust-parten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8" descr="::::Documents:AGRISUD RUCHE 2014:LES INFOS DE LA RUCHE:phitrust-partenair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drawing>
          <wp:anchor distT="0" distB="0" distL="114300" distR="114300" simplePos="0" relativeHeight="251701288" behindDoc="0" locked="0" layoutInCell="1" allowOverlap="1" wp14:anchorId="5FB9A1E6" wp14:editId="6F84D429">
            <wp:simplePos x="0" y="0"/>
            <wp:positionH relativeFrom="page">
              <wp:posOffset>7274560</wp:posOffset>
            </wp:positionH>
            <wp:positionV relativeFrom="page">
              <wp:posOffset>6552565</wp:posOffset>
            </wp:positionV>
            <wp:extent cx="647065" cy="539750"/>
            <wp:effectExtent l="25400" t="0" r="0" b="0"/>
            <wp:wrapTight wrapText="bothSides">
              <wp:wrapPolygon edited="0">
                <wp:start x="-848" y="0"/>
                <wp:lineTo x="-848" y="21346"/>
                <wp:lineTo x="21197" y="21346"/>
                <wp:lineTo x="21197" y="0"/>
                <wp:lineTo x="-848" y="0"/>
              </wp:wrapPolygon>
            </wp:wrapTight>
            <wp:docPr id="166" name="Image 139" descr=":::logo région aquit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9" descr=":::logo région aquitai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pict w14:anchorId="55CC2067">
          <v:shape id="_x0000_s1046" type="#_x0000_t202" style="position:absolute;margin-left:37.1pt;margin-top:35.35pt;width:406.2pt;height:59.25pt;z-index:251658258;mso-wrap-edited:f;mso-position-horizontal-relative:page;mso-position-vertical-relative:page" wrapcoords="0 0 21600 0 21600 21600 0 21600 0 0" filled="f" stroked="f">
            <v:fill o:detectmouseclick="t"/>
            <v:textbox style="mso-next-textbox:#_x0000_s1046" inset=",0,,0">
              <w:txbxContent>
                <w:p w14:paraId="79FFDD9B" w14:textId="77777777" w:rsidR="00CB4737" w:rsidRPr="00BC385E" w:rsidRDefault="00A53815" w:rsidP="003F664D">
                  <w:pPr>
                    <w:pStyle w:val="Titre3"/>
                    <w:jc w:val="both"/>
                    <w:rPr>
                      <w:color w:val="808080" w:themeColor="background1" w:themeShade="80"/>
                      <w:sz w:val="40"/>
                    </w:rPr>
                  </w:pPr>
                  <w:r w:rsidRPr="00BC385E">
                    <w:rPr>
                      <w:color w:val="808080" w:themeColor="background1" w:themeShade="80"/>
                      <w:sz w:val="40"/>
                    </w:rPr>
                    <w:t xml:space="preserve">Vous accompagner pour apprendre à entreprendre </w:t>
                  </w:r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pict w14:anchorId="130404D5">
          <v:shape id="_x0000_s1151" type="#_x0000_t202" style="position:absolute;margin-left:466.35pt;margin-top:308.25pt;width:340.15pt;height:117.5pt;z-index:25169924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151" inset=",7.2pt,,7.2pt">
              <w:txbxContent>
                <w:p w14:paraId="680D6BB3" w14:textId="77777777" w:rsidR="00CB4737" w:rsidRPr="00FF7A41" w:rsidRDefault="00A53815" w:rsidP="003F664D">
                  <w:pPr>
                    <w:rPr>
                      <w:color w:val="808080" w:themeColor="background1" w:themeShade="80"/>
                      <w:sz w:val="40"/>
                    </w:rPr>
                  </w:pPr>
                  <w:r w:rsidRPr="00FF7A41">
                    <w:rPr>
                      <w:color w:val="808080" w:themeColor="background1" w:themeShade="80"/>
                      <w:sz w:val="40"/>
                    </w:rPr>
                    <w:t xml:space="preserve">Conditions d’accueil : </w:t>
                  </w:r>
                </w:p>
                <w:p w14:paraId="65E9ADCF" w14:textId="77777777" w:rsidR="00CB4737" w:rsidRPr="00FF7A41" w:rsidRDefault="00A53815" w:rsidP="003F664D">
                  <w:pPr>
                    <w:rPr>
                      <w:b/>
                      <w:color w:val="808080" w:themeColor="background1" w:themeShade="80"/>
                    </w:rPr>
                  </w:pPr>
                  <w:r>
                    <w:rPr>
                      <w:b/>
                      <w:color w:val="808080" w:themeColor="background1" w:themeShade="80"/>
                    </w:rPr>
                    <w:t xml:space="preserve">- </w:t>
                  </w:r>
                  <w:r w:rsidRPr="00FF7A41">
                    <w:rPr>
                      <w:b/>
                      <w:color w:val="808080" w:themeColor="background1" w:themeShade="80"/>
                    </w:rPr>
                    <w:t xml:space="preserve">Avoir suivi un BP REA </w:t>
                  </w:r>
                </w:p>
                <w:p w14:paraId="50BDBABC" w14:textId="77777777" w:rsidR="00CB4737" w:rsidRPr="00FF7A41" w:rsidRDefault="00A53815" w:rsidP="003F664D">
                  <w:pPr>
                    <w:rPr>
                      <w:b/>
                      <w:color w:val="808080" w:themeColor="background1" w:themeShade="80"/>
                    </w:rPr>
                  </w:pPr>
                  <w:r>
                    <w:rPr>
                      <w:b/>
                      <w:color w:val="808080" w:themeColor="background1" w:themeShade="80"/>
                    </w:rPr>
                    <w:t xml:space="preserve">- </w:t>
                  </w:r>
                  <w:r w:rsidRPr="00FF7A41">
                    <w:rPr>
                      <w:b/>
                      <w:color w:val="808080" w:themeColor="background1" w:themeShade="80"/>
                    </w:rPr>
                    <w:t xml:space="preserve">Être éligible au contrat CAPE </w:t>
                  </w:r>
                </w:p>
                <w:p w14:paraId="19B1A4A7" w14:textId="77777777" w:rsidR="00CB4737" w:rsidRPr="001D6B66" w:rsidRDefault="00A53815" w:rsidP="003F664D">
                  <w:pPr>
                    <w:rPr>
                      <w:b/>
                      <w:color w:val="808080" w:themeColor="background1" w:themeShade="80"/>
                    </w:rPr>
                  </w:pPr>
                  <w:r>
                    <w:rPr>
                      <w:b/>
                      <w:color w:val="808080" w:themeColor="background1" w:themeShade="80"/>
                    </w:rPr>
                    <w:t xml:space="preserve">- </w:t>
                  </w:r>
                  <w:r w:rsidRPr="001D6B66">
                    <w:rPr>
                      <w:b/>
                      <w:color w:val="808080" w:themeColor="background1" w:themeShade="80"/>
                    </w:rPr>
                    <w:t xml:space="preserve">Etre mobile (le site est en Médoc à 15 km de la métropole </w:t>
                  </w:r>
                  <w:proofErr w:type="gramStart"/>
                  <w:r w:rsidRPr="001D6B66">
                    <w:rPr>
                      <w:b/>
                      <w:color w:val="808080" w:themeColor="background1" w:themeShade="80"/>
                    </w:rPr>
                    <w:t>bordelaise )</w:t>
                  </w:r>
                  <w:proofErr w:type="gramEnd"/>
                </w:p>
                <w:p w14:paraId="4F0652CA" w14:textId="77777777" w:rsidR="00CB4737" w:rsidRPr="00FF7A41" w:rsidRDefault="00A53815">
                  <w:pPr>
                    <w:rPr>
                      <w:b/>
                      <w:color w:val="808080" w:themeColor="background1" w:themeShade="80"/>
                    </w:rPr>
                  </w:pPr>
                  <w:r>
                    <w:rPr>
                      <w:b/>
                      <w:color w:val="808080" w:themeColor="background1" w:themeShade="80"/>
                    </w:rPr>
                    <w:t xml:space="preserve">- et … Etre motivé dans son projet d’installation </w:t>
                  </w:r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drawing>
          <wp:anchor distT="0" distB="0" distL="114300" distR="114300" simplePos="0" relativeHeight="251669544" behindDoc="0" locked="0" layoutInCell="1" allowOverlap="1" wp14:anchorId="1C3A2B0F" wp14:editId="7E92A374">
            <wp:simplePos x="0" y="0"/>
            <wp:positionH relativeFrom="page">
              <wp:posOffset>400050</wp:posOffset>
            </wp:positionH>
            <wp:positionV relativeFrom="page">
              <wp:posOffset>5861050</wp:posOffset>
            </wp:positionV>
            <wp:extent cx="2591435" cy="1261745"/>
            <wp:effectExtent l="50800" t="25400" r="24765" b="8255"/>
            <wp:wrapTight wrapText="bothSides">
              <wp:wrapPolygon edited="0">
                <wp:start x="-423" y="-435"/>
                <wp:lineTo x="-423" y="21741"/>
                <wp:lineTo x="21806" y="21741"/>
                <wp:lineTo x="21806" y="-435"/>
                <wp:lineTo x="-423" y="-435"/>
              </wp:wrapPolygon>
            </wp:wrapTight>
            <wp:docPr id="1" name="Image 30" descr="macbook pro CB:Users:admin:Documents:  AGRISUD PROSPECTION:PROSPECTION RUCHE 2013:fichiers images pour la Ruche :1-MACAU serre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book pro CB:Users:admin:Documents:  AGRISUD PROSPECTION:PROSPECTION RUCHE 2013:fichiers images pour la Ruche :1-MACAU serres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261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pict w14:anchorId="5A95A482">
          <v:shape id="_x0000_s1119" type="#_x0000_t202" style="position:absolute;margin-left:485.05pt;margin-top:94.6pt;width:290pt;height:212.55pt;z-index:251696168;mso-wrap-edited:f;mso-wrap-distance-left:2.2mm;mso-wrap-distance-right:2.2mm;mso-position-horizontal-relative:page;mso-position-vertical-relative:page" wrapcoords="0 0 21600 0 21600 21600 0 21600 0 0" mv:complextextbox="1" filled="f" stroked="f">
            <v:fill o:detectmouseclick="t"/>
            <v:textbox style="mso-next-textbox:#_x0000_s1119" inset=".5mm,7.2pt,.5mm,7.2pt">
              <w:txbxContent>
                <w:p w14:paraId="4521DE25" w14:textId="77777777" w:rsidR="00CB4737" w:rsidRPr="00A234B7" w:rsidRDefault="00A53815" w:rsidP="003F664D">
                  <w:pPr>
                    <w:pStyle w:val="Paragraphedeliste"/>
                    <w:numPr>
                      <w:ilvl w:val="0"/>
                      <w:numId w:val="5"/>
                    </w:numPr>
                  </w:pPr>
                  <w:r>
                    <w:t xml:space="preserve">Terrain </w:t>
                  </w:r>
                  <w:r w:rsidRPr="00A234B7">
                    <w:t xml:space="preserve">1,2 ha loué à un propriétaire privé en milieu rural (première saison de fonctionnement) </w:t>
                  </w:r>
                </w:p>
                <w:p w14:paraId="3F5416E5" w14:textId="77777777" w:rsidR="00CB4737" w:rsidRPr="00A234B7" w:rsidRDefault="00A53815" w:rsidP="003F664D">
                  <w:pPr>
                    <w:pStyle w:val="Paragraphedeliste"/>
                    <w:numPr>
                      <w:ilvl w:val="0"/>
                      <w:numId w:val="5"/>
                    </w:numPr>
                  </w:pPr>
                  <w:r w:rsidRPr="00A234B7">
                    <w:t>Mis</w:t>
                  </w:r>
                  <w:r w:rsidR="00D218CF">
                    <w:t>e</w:t>
                  </w:r>
                  <w:r w:rsidRPr="00A234B7">
                    <w:t xml:space="preserve"> à disposition</w:t>
                  </w:r>
                  <w:r>
                    <w:t xml:space="preserve"> sit</w:t>
                  </w:r>
                  <w:r w:rsidR="00D218CF">
                    <w:t>e</w:t>
                  </w:r>
                  <w:r w:rsidRPr="00A234B7">
                    <w:t xml:space="preserve"> équipé : serres</w:t>
                  </w:r>
                  <w:r>
                    <w:t>,</w:t>
                  </w:r>
                  <w:r w:rsidRPr="00A234B7">
                    <w:t xml:space="preserve"> forage, matériel de production (en cours d’acquisition) </w:t>
                  </w:r>
                </w:p>
                <w:p w14:paraId="17FF26C9" w14:textId="77777777" w:rsidR="00CB4737" w:rsidRPr="00A234B7" w:rsidRDefault="00A53815" w:rsidP="003F664D">
                  <w:pPr>
                    <w:pStyle w:val="Paragraphedeliste"/>
                    <w:numPr>
                      <w:ilvl w:val="0"/>
                      <w:numId w:val="5"/>
                    </w:numPr>
                  </w:pPr>
                  <w:r w:rsidRPr="00A234B7">
                    <w:t xml:space="preserve">Implication d’un maraîcher installé à proximité dans l’accompagnement des personnes en test d’activité </w:t>
                  </w:r>
                </w:p>
                <w:p w14:paraId="327FAD76" w14:textId="77777777" w:rsidR="00CB4737" w:rsidRPr="00A234B7" w:rsidRDefault="00A53815" w:rsidP="003F664D">
                  <w:pPr>
                    <w:pStyle w:val="Paragraphedeliste"/>
                    <w:numPr>
                      <w:ilvl w:val="0"/>
                      <w:numId w:val="5"/>
                    </w:numPr>
                  </w:pPr>
                  <w:r w:rsidRPr="00A234B7">
                    <w:t xml:space="preserve">Certification </w:t>
                  </w:r>
                  <w:r>
                    <w:t xml:space="preserve">agriculture </w:t>
                  </w:r>
                  <w:r w:rsidRPr="00A234B7">
                    <w:t>bio</w:t>
                  </w:r>
                  <w:r>
                    <w:t>logique</w:t>
                  </w:r>
                  <w:r w:rsidRPr="00A234B7">
                    <w:t xml:space="preserve"> </w:t>
                  </w:r>
                </w:p>
                <w:p w14:paraId="672E436F" w14:textId="77777777" w:rsidR="00CB4737" w:rsidRPr="00A234B7" w:rsidRDefault="00A53815" w:rsidP="003F664D">
                  <w:pPr>
                    <w:pStyle w:val="Paragraphedeliste"/>
                    <w:numPr>
                      <w:ilvl w:val="0"/>
                      <w:numId w:val="5"/>
                    </w:numPr>
                  </w:pPr>
                  <w:r w:rsidRPr="00A234B7">
                    <w:t>Activité testée : mara</w:t>
                  </w:r>
                  <w:r>
                    <w:t>î</w:t>
                  </w:r>
                  <w:r w:rsidRPr="00A234B7">
                    <w:t xml:space="preserve">chage </w:t>
                  </w:r>
                </w:p>
                <w:p w14:paraId="74DDE2AC" w14:textId="77777777" w:rsidR="00CB4737" w:rsidRPr="00A234B7" w:rsidRDefault="00A53815" w:rsidP="003F664D">
                  <w:pPr>
                    <w:pStyle w:val="Paragraphedeliste"/>
                    <w:numPr>
                      <w:ilvl w:val="0"/>
                      <w:numId w:val="5"/>
                    </w:numPr>
                  </w:pPr>
                  <w:r w:rsidRPr="00A234B7">
                    <w:t xml:space="preserve">Potentiel : 3 personnes accueillies en </w:t>
                  </w:r>
                  <w:r>
                    <w:t>t</w:t>
                  </w:r>
                  <w:r w:rsidRPr="00A234B7">
                    <w:t>est d’activité</w:t>
                  </w:r>
                  <w:r>
                    <w:t xml:space="preserve"> (12 à 18 mois)</w:t>
                  </w:r>
                  <w:r w:rsidRPr="00A234B7">
                    <w:t xml:space="preserve">  </w:t>
                  </w:r>
                </w:p>
                <w:p w14:paraId="7F4DC928" w14:textId="77777777" w:rsidR="00CB4737" w:rsidRDefault="00A53815" w:rsidP="003F664D">
                  <w:pPr>
                    <w:pStyle w:val="Paragraphedeliste"/>
                    <w:numPr>
                      <w:ilvl w:val="0"/>
                      <w:numId w:val="5"/>
                    </w:numPr>
                  </w:pPr>
                  <w:r w:rsidRPr="00A234B7">
                    <w:t xml:space="preserve">Débouchés : </w:t>
                  </w:r>
                  <w:proofErr w:type="spellStart"/>
                  <w:r w:rsidRPr="00A234B7">
                    <w:t>amap</w:t>
                  </w:r>
                  <w:proofErr w:type="spellEnd"/>
                  <w:r w:rsidRPr="00A234B7">
                    <w:t xml:space="preserve"> marché du territoire</w:t>
                  </w:r>
                  <w:r>
                    <w:t>…</w:t>
                  </w:r>
                </w:p>
                <w:p w14:paraId="662AFA4A" w14:textId="77777777" w:rsidR="00CB4737" w:rsidRPr="00A234B7" w:rsidRDefault="00A53815" w:rsidP="003F664D">
                  <w:pPr>
                    <w:ind w:left="360"/>
                  </w:pPr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pict w14:anchorId="39D4E35F">
          <v:shape id="_x0000_s1120" type="#_x0000_t202" style="position:absolute;margin-left:468.25pt;margin-top:35.35pt;width:338.25pt;height:59.25pt;z-index:251697192;mso-wrap-edited:f;mso-position-horizontal-relative:page;mso-position-vertical-relative:page" wrapcoords="0 0 21600 0 21600 21600 0 21600 0 0" filled="f" stroked="f">
            <v:fill o:detectmouseclick="t"/>
            <v:textbox style="mso-next-textbox:#_x0000_s1120" inset=",0,,0">
              <w:txbxContent>
                <w:p w14:paraId="7DFB0920" w14:textId="77777777" w:rsidR="00CB4737" w:rsidRPr="00C0684C" w:rsidRDefault="00A53815" w:rsidP="003F664D">
                  <w:pPr>
                    <w:pStyle w:val="Titre3"/>
                    <w:rPr>
                      <w:color w:val="808080" w:themeColor="background1" w:themeShade="80"/>
                      <w:sz w:val="40"/>
                    </w:rPr>
                  </w:pPr>
                  <w:r w:rsidRPr="00BC385E">
                    <w:rPr>
                      <w:color w:val="808080" w:themeColor="background1" w:themeShade="80"/>
                      <w:sz w:val="40"/>
                    </w:rPr>
                    <w:t>Vous mettre à disposition un lieu test</w:t>
                  </w:r>
                  <w:r>
                    <w:rPr>
                      <w:color w:val="808080" w:themeColor="background1" w:themeShade="80"/>
                    </w:rPr>
                    <w:t xml:space="preserve"> </w:t>
                  </w:r>
                  <w:r w:rsidRPr="00BC385E">
                    <w:rPr>
                      <w:color w:val="808080" w:themeColor="background1" w:themeShade="80"/>
                      <w:sz w:val="26"/>
                    </w:rPr>
                    <w:t>(caractéristiques en 2015)</w:t>
                  </w:r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pict w14:anchorId="37238CAD">
          <v:shape id="_x0000_s1047" type="#_x0000_t202" style="position:absolute;margin-left:34.7pt;margin-top:107.65pt;width:408.2pt;height:285.95pt;z-index:251658259;mso-wrap-edited:f;mso-position-horizontal-relative:page;mso-position-vertical-relative:page" wrapcoords="0 0 21600 0 21600 21600 0 21600 0 0" mv:complextextbox="1" fillcolor="#9cc542 [3214]" stroked="f">
            <v:fill o:detectmouseclick="t"/>
            <v:textbox style="mso-next-textbox:#_x0000_s1047" inset=",0,,0">
              <w:txbxContent>
                <w:p w14:paraId="0D954EF8" w14:textId="77777777" w:rsidR="00CB4737" w:rsidRPr="00903FBC" w:rsidRDefault="00A53815">
                  <w:pPr>
                    <w:pStyle w:val="Corpsdetexte"/>
                    <w:rPr>
                      <w:b/>
                      <w:sz w:val="26"/>
                    </w:rPr>
                  </w:pPr>
                  <w:r w:rsidRPr="00903FBC">
                    <w:rPr>
                      <w:b/>
                      <w:sz w:val="26"/>
                    </w:rPr>
                    <w:t>H</w:t>
                  </w:r>
                  <w:r>
                    <w:rPr>
                      <w:b/>
                      <w:sz w:val="26"/>
                    </w:rPr>
                    <w:t>é</w:t>
                  </w:r>
                  <w:r w:rsidRPr="00903FBC">
                    <w:rPr>
                      <w:b/>
                      <w:sz w:val="26"/>
                    </w:rPr>
                    <w:t xml:space="preserve">bergement juridique </w:t>
                  </w:r>
                </w:p>
                <w:p w14:paraId="34034315" w14:textId="77777777" w:rsidR="00CB4737" w:rsidRDefault="00A53815" w:rsidP="003F664D">
                  <w:pPr>
                    <w:pStyle w:val="Corpsdetexte"/>
                    <w:numPr>
                      <w:ilvl w:val="0"/>
                      <w:numId w:val="7"/>
                    </w:numPr>
                  </w:pPr>
                  <w:r>
                    <w:t xml:space="preserve">En signant un contrat CAPE (Contrat d’Appui au Projet d’Entreprise durée de 12 à 36 mois), vous bénéficiez d’un hébergement juridique au sein de la couveuse BGE Altitude. </w:t>
                  </w:r>
                </w:p>
                <w:p w14:paraId="7C313EF0" w14:textId="77777777" w:rsidR="00CB4737" w:rsidRDefault="00A53815" w:rsidP="003F664D">
                  <w:pPr>
                    <w:pStyle w:val="Corpsdetexte"/>
                    <w:numPr>
                      <w:ilvl w:val="0"/>
                      <w:numId w:val="7"/>
                    </w:numPr>
                  </w:pPr>
                  <w:r>
                    <w:t xml:space="preserve">Vous conservez vos droits sociaux et votre statut social. </w:t>
                  </w:r>
                </w:p>
                <w:p w14:paraId="084873E1" w14:textId="77777777" w:rsidR="00CB4737" w:rsidRDefault="00A53815" w:rsidP="003F664D">
                  <w:pPr>
                    <w:pStyle w:val="Corpsdetexte"/>
                    <w:numPr>
                      <w:ilvl w:val="0"/>
                      <w:numId w:val="7"/>
                    </w:numPr>
                  </w:pPr>
                  <w:r>
                    <w:t>C’est la couveuse qui met</w:t>
                  </w:r>
                  <w:r>
                    <w:t xml:space="preserve"> à votre disposition son numéro </w:t>
                  </w:r>
                  <w:proofErr w:type="spellStart"/>
                  <w:r>
                    <w:t>siret</w:t>
                  </w:r>
                  <w:proofErr w:type="spellEnd"/>
                  <w:r>
                    <w:t xml:space="preserve">. </w:t>
                  </w:r>
                </w:p>
                <w:p w14:paraId="5E92276C" w14:textId="77777777" w:rsidR="00CB4737" w:rsidRDefault="00A53815" w:rsidP="003F664D">
                  <w:pPr>
                    <w:pStyle w:val="Corpsdetexte"/>
                    <w:numPr>
                      <w:ilvl w:val="0"/>
                      <w:numId w:val="7"/>
                    </w:numPr>
                  </w:pPr>
                  <w:r>
                    <w:t xml:space="preserve">Vous pouvez cumuler le test d’activité avec un emploi à temps partiel. </w:t>
                  </w:r>
                </w:p>
                <w:p w14:paraId="27FF4C47" w14:textId="77777777" w:rsidR="00CB4737" w:rsidRDefault="00A53815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14:paraId="081E04CE" w14:textId="77777777" w:rsidR="00CB4737" w:rsidRPr="00903FBC" w:rsidRDefault="00A53815">
                  <w:pPr>
                    <w:pStyle w:val="Corpsdetexte"/>
                    <w:rPr>
                      <w:b/>
                      <w:sz w:val="26"/>
                    </w:rPr>
                  </w:pPr>
                  <w:r w:rsidRPr="00903FBC">
                    <w:rPr>
                      <w:b/>
                      <w:sz w:val="26"/>
                    </w:rPr>
                    <w:t xml:space="preserve">Accompagnement à la professionnalisation </w:t>
                  </w:r>
                </w:p>
                <w:p w14:paraId="02AB117B" w14:textId="77777777" w:rsidR="00CB4737" w:rsidRPr="002E7693" w:rsidRDefault="00A53815" w:rsidP="003F664D">
                  <w:pPr>
                    <w:pStyle w:val="Corpsdetexte"/>
                    <w:numPr>
                      <w:ilvl w:val="0"/>
                      <w:numId w:val="9"/>
                    </w:numPr>
                  </w:pPr>
                  <w:r>
                    <w:t xml:space="preserve">Vous organisez en autonomie votre activité et votre commercialisation. </w:t>
                  </w:r>
                </w:p>
                <w:p w14:paraId="77CA4976" w14:textId="77777777" w:rsidR="00CB4737" w:rsidRDefault="00A53815" w:rsidP="003F664D">
                  <w:pPr>
                    <w:pStyle w:val="Corpsdetexte"/>
                    <w:numPr>
                      <w:ilvl w:val="0"/>
                      <w:numId w:val="9"/>
                    </w:numPr>
                  </w:pPr>
                  <w:r>
                    <w:t>Vous êtes accompagné par un «</w:t>
                  </w:r>
                  <w:r>
                    <w:t xml:space="preserve"> maître maraicher » installé à proximité </w:t>
                  </w:r>
                </w:p>
                <w:p w14:paraId="26713366" w14:textId="77777777" w:rsidR="00CB4737" w:rsidRDefault="00A53815" w:rsidP="003F664D">
                  <w:pPr>
                    <w:pStyle w:val="Corpsdetexte"/>
                    <w:numPr>
                      <w:ilvl w:val="0"/>
                      <w:numId w:val="9"/>
                    </w:numPr>
                  </w:pPr>
                  <w:r>
                    <w:t xml:space="preserve">Les partenaires du réseau connaissent votre projet d’activité et vous accompagnent pour le mener à bien à l’issue du test d’activité à la Ruche du Médoc. </w:t>
                  </w:r>
                </w:p>
              </w:txbxContent>
            </v:textbox>
            <w10:wrap type="tight" anchorx="page" anchory="page"/>
          </v:shape>
        </w:pict>
      </w:r>
      <w:r w:rsidR="00A53815">
        <w:rPr>
          <w:noProof/>
        </w:rPr>
        <w:drawing>
          <wp:anchor distT="0" distB="0" distL="114300" distR="114300" simplePos="0" relativeHeight="251694120" behindDoc="0" locked="0" layoutInCell="1" allowOverlap="1" wp14:anchorId="69D8A887" wp14:editId="37C64186">
            <wp:simplePos x="0" y="0"/>
            <wp:positionH relativeFrom="page">
              <wp:posOffset>427053</wp:posOffset>
            </wp:positionH>
            <wp:positionV relativeFrom="page">
              <wp:posOffset>5836778</wp:posOffset>
            </wp:positionV>
            <wp:extent cx="2610170" cy="1298960"/>
            <wp:effectExtent l="25400" t="0" r="6030" b="0"/>
            <wp:wrapNone/>
            <wp:docPr id="19" name="Picture 2" descr=":p2-spec-brochure-fc12-R2:Assets:interio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2-spec-brochure-fc12-R2:Assets:interiorOverlay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70" cy="129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drawing>
          <wp:anchor distT="0" distB="0" distL="114300" distR="114300" simplePos="0" relativeHeight="251656200" behindDoc="0" locked="0" layoutInCell="1" allowOverlap="1" wp14:anchorId="4BCC7C88" wp14:editId="7ED258DA">
            <wp:simplePos x="0" y="0"/>
            <wp:positionH relativeFrom="page">
              <wp:posOffset>392430</wp:posOffset>
            </wp:positionH>
            <wp:positionV relativeFrom="page">
              <wp:posOffset>5264150</wp:posOffset>
            </wp:positionV>
            <wp:extent cx="9844405" cy="1862455"/>
            <wp:effectExtent l="25400" t="0" r="10795" b="0"/>
            <wp:wrapNone/>
            <wp:docPr id="16" name="Picture 2" descr=":p2-spec-brochure-fc12-R2:Assets:interio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2-spec-brochure-fc12-R2:Assets:interiorOverlay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405" cy="1862455"/>
                    </a:xfrm>
                    <a:prstGeom prst="rect">
                      <a:avLst/>
                    </a:prstGeom>
                    <a:solidFill>
                      <a:srgbClr val="86B43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15">
        <w:rPr>
          <w:noProof/>
        </w:rPr>
        <w:drawing>
          <wp:anchor distT="0" distB="0" distL="114300" distR="114300" simplePos="0" relativeHeight="251681832" behindDoc="0" locked="0" layoutInCell="1" allowOverlap="1" wp14:anchorId="66A78F2A" wp14:editId="452C34B8">
            <wp:simplePos x="0" y="0"/>
            <wp:positionH relativeFrom="page">
              <wp:posOffset>3071495</wp:posOffset>
            </wp:positionH>
            <wp:positionV relativeFrom="page">
              <wp:posOffset>6544310</wp:posOffset>
            </wp:positionV>
            <wp:extent cx="1439545" cy="555625"/>
            <wp:effectExtent l="25400" t="0" r="8255" b="0"/>
            <wp:wrapTight wrapText="bothSides">
              <wp:wrapPolygon edited="0">
                <wp:start x="-381" y="0"/>
                <wp:lineTo x="-381" y="20736"/>
                <wp:lineTo x="21724" y="20736"/>
                <wp:lineTo x="21724" y="0"/>
                <wp:lineTo x="-381" y="0"/>
              </wp:wrapPolygon>
            </wp:wrapTight>
            <wp:docPr id="174" name="I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F68A4" w:rsidSect="007F68A4">
      <w:headerReference w:type="first" r:id="rId33"/>
      <w:pgSz w:w="16838" w:h="11899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9B291B2" w14:textId="77777777" w:rsidR="00A53815" w:rsidRDefault="00A53815">
      <w:r>
        <w:separator/>
      </w:r>
    </w:p>
  </w:endnote>
  <w:endnote w:type="continuationSeparator" w:id="0">
    <w:p w14:paraId="17EE4A0C" w14:textId="77777777" w:rsidR="00A53815" w:rsidRDefault="00A53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panose1 w:val="00000000000000000000"/>
    <w:charset w:val="80"/>
    <w:family w:val="roman"/>
    <w:notTrueType/>
    <w:pitch w:val="default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0A5E16D" w14:textId="77777777" w:rsidR="00A53815" w:rsidRDefault="00A53815">
      <w:r>
        <w:separator/>
      </w:r>
    </w:p>
  </w:footnote>
  <w:footnote w:type="continuationSeparator" w:id="0">
    <w:p w14:paraId="627C7150" w14:textId="77777777" w:rsidR="00A53815" w:rsidRDefault="00A538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C30E7D" w14:textId="77777777" w:rsidR="00CB4737" w:rsidRDefault="00A53815">
    <w:pPr>
      <w:pStyle w:val="En-tte"/>
    </w:pPr>
    <w:r>
      <w:rPr>
        <w:noProof/>
      </w:rPr>
      <w:pict w14:anchorId="63B90EE1">
        <v:rect id="_x0000_s2052" style="position:absolute;margin-left:594pt;margin-top:36.4pt;width:209.75pt;height:536.4pt;z-index:251658236;mso-wrap-edited:f;mso-position-horizontal-relative:page;mso-position-vertical-relative:page" wrapcoords="-86 -30 -86 21570 21686 21570 21686 -30 -86 -30" fillcolor="#6fa41c [3215]" stroked="f" strokecolor="#4a7ebb" strokeweight="1.5pt">
          <v:fill color2="#9cc542 [3214]" o:detectmouseclick="t" focusposition="" focussize=",90" type="gradient"/>
          <v:shadow opacity="22938f" mv:blur="38100f" offset="0,2pt"/>
          <v:textbox inset=",7.2pt,,7.2pt"/>
          <w10:wrap anchorx="page" anchory="page"/>
        </v:rect>
      </w:pict>
    </w:r>
    <w:r>
      <w:rPr>
        <w:noProof/>
      </w:rPr>
      <w:pict w14:anchorId="4D7CB789">
        <v:rect id="_x0000_s2051" style="position:absolute;margin-left:318.25pt;margin-top:36.4pt;width:203.75pt;height:536.4pt;z-index:251658235;mso-wrap-edited:f;mso-position-horizontal-relative:page;mso-position-vertical-relative:page" wrapcoords="-86 -30 -86 21570 21686 21570 21686 -30 -86 -30" fillcolor="#6fa41c [3215]" stroked="f" strokecolor="#4a7ebb" strokeweight="1.5pt">
          <v:fill color2="#9cc542 [3214]" o:detectmouseclick="t" focusposition="" focussize=",90" type="gradient"/>
          <v:shadow opacity="22938f" mv:blur="38100f" offset="0,2pt"/>
          <v:textbox inset=",7.2pt,,7.2pt"/>
          <w10:wrap anchorx="page" anchory="page"/>
        </v:rect>
      </w:pict>
    </w:r>
    <w:r>
      <w:rPr>
        <w:noProof/>
      </w:rPr>
      <w:pict w14:anchorId="4499EEE4">
        <v:rect id="_x0000_s2050" style="position:absolute;margin-left:36pt;margin-top:36pt;width:203.75pt;height:536.4pt;z-index:251658238;mso-wrap-edited:f;mso-position-horizontal-relative:page;mso-position-vertical-relative:page" wrapcoords="-86 -30 -86 21570 21686 21570 21686 -30 -86 -30" o:allowincell="f" fillcolor="#6fa41c [3215]" stroked="f" strokecolor="#4a7ebb" strokeweight="1.5pt">
          <v:fill color2="#9cc542 [3214]" o:detectmouseclick="t" focusposition="" focussize=",90" type="gradient"/>
          <v:shadow opacity="22938f" mv:blur="38100f" offset="0,2pt"/>
          <v:textbox inset=",7.2pt,,7.2pt"/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BE033C"/>
    <w:multiLevelType w:val="hybridMultilevel"/>
    <w:tmpl w:val="6FFC8D68"/>
    <w:lvl w:ilvl="0" w:tplc="F6129F24">
      <w:numFmt w:val="bullet"/>
      <w:lvlText w:val=""/>
      <w:lvlJc w:val="left"/>
      <w:pPr>
        <w:ind w:left="644" w:hanging="360"/>
      </w:pPr>
      <w:rPr>
        <w:rFonts w:ascii="Wingdings" w:eastAsia="ＭＳ 明朝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83687"/>
    <w:multiLevelType w:val="hybridMultilevel"/>
    <w:tmpl w:val="3346650E"/>
    <w:lvl w:ilvl="0" w:tplc="7632D01A">
      <w:numFmt w:val="bullet"/>
      <w:lvlText w:val="–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63678"/>
    <w:multiLevelType w:val="hybridMultilevel"/>
    <w:tmpl w:val="3346650E"/>
    <w:lvl w:ilvl="0" w:tplc="7632D01A"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C125F8"/>
    <w:multiLevelType w:val="hybridMultilevel"/>
    <w:tmpl w:val="6FFC8D68"/>
    <w:lvl w:ilvl="0" w:tplc="F6129F24"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CE4442"/>
    <w:multiLevelType w:val="hybridMultilevel"/>
    <w:tmpl w:val="121ACFF4"/>
    <w:lvl w:ilvl="0" w:tplc="7632D01A">
      <w:numFmt w:val="bullet"/>
      <w:lvlText w:val="–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7602F7"/>
    <w:multiLevelType w:val="hybridMultilevel"/>
    <w:tmpl w:val="A7DE63B6"/>
    <w:lvl w:ilvl="0" w:tplc="7632D01A">
      <w:numFmt w:val="bullet"/>
      <w:lvlText w:val="–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930EF"/>
    <w:multiLevelType w:val="hybridMultilevel"/>
    <w:tmpl w:val="744C2908"/>
    <w:lvl w:ilvl="0" w:tplc="7632D01A"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962D1F"/>
    <w:multiLevelType w:val="hybridMultilevel"/>
    <w:tmpl w:val="744C2908"/>
    <w:lvl w:ilvl="0" w:tplc="7632D01A">
      <w:numFmt w:val="bullet"/>
      <w:lvlText w:val="–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CC2F64"/>
    <w:multiLevelType w:val="hybridMultilevel"/>
    <w:tmpl w:val="8974A998"/>
    <w:lvl w:ilvl="0" w:tplc="7632D01A">
      <w:numFmt w:val="bullet"/>
      <w:lvlText w:val="–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9"/>
  </w:num>
  <w:num w:numId="6">
    <w:abstractNumId w:val="8"/>
  </w:num>
  <w:num w:numId="7">
    <w:abstractNumId w:val="7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embedSystemFonts/>
  <w:proofState w:spelling="clean" w:grammar="clean"/>
  <w:attachedTemplate r:id="rId1"/>
  <w:revisionView w:markup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2"/>
  </w:compat>
  <w:docVars>
    <w:docVar w:name="OpenInPublishingView" w:val="0"/>
  </w:docVars>
  <w:rsids>
    <w:rsidRoot w:val="007F68A4"/>
    <w:rsid w:val="007F68A4"/>
    <w:rsid w:val="00A53815"/>
    <w:rsid w:val="00D218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7A9005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3" w:uiPriority="9" w:qFormat="1"/>
    <w:lsdException w:name="heading 4" w:uiPriority="9" w:qFormat="1"/>
    <w:lsdException w:name="Body Text" w:uiPriority="99"/>
    <w:lsdException w:name="Body Text 2" w:uiPriority="99"/>
    <w:lsdException w:name="Body Text 3" w:uiPriority="99"/>
  </w:latentStyles>
  <w:style w:type="paragraph" w:default="1" w:styleId="Normal">
    <w:name w:val="Normal"/>
    <w:qFormat/>
    <w:rsid w:val="00E36786"/>
  </w:style>
  <w:style w:type="paragraph" w:styleId="Titre1">
    <w:name w:val="heading 1"/>
    <w:basedOn w:val="Normal"/>
    <w:next w:val="Normal"/>
    <w:link w:val="Titre1Car"/>
    <w:uiPriority w:val="9"/>
    <w:qFormat/>
    <w:rsid w:val="00E36786"/>
    <w:pPr>
      <w:outlineLvl w:val="0"/>
    </w:pPr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36786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36786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36786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36786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E3678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36786"/>
  </w:style>
  <w:style w:type="paragraph" w:styleId="Pieddepage">
    <w:name w:val="footer"/>
    <w:basedOn w:val="Normal"/>
    <w:link w:val="PieddepageCar"/>
    <w:uiPriority w:val="99"/>
    <w:semiHidden/>
    <w:unhideWhenUsed/>
    <w:rsid w:val="00E36786"/>
    <w:pPr>
      <w:jc w:val="center"/>
    </w:pPr>
    <w:rPr>
      <w:color w:val="6FA41C" w:themeColor="text2"/>
      <w:sz w:val="36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E36786"/>
    <w:rPr>
      <w:color w:val="6FA41C" w:themeColor="text2"/>
      <w:sz w:val="36"/>
    </w:rPr>
  </w:style>
  <w:style w:type="paragraph" w:styleId="Titre">
    <w:name w:val="Title"/>
    <w:basedOn w:val="Normal"/>
    <w:next w:val="Normal"/>
    <w:link w:val="TitreCar"/>
    <w:uiPriority w:val="10"/>
    <w:qFormat/>
    <w:rsid w:val="00E36786"/>
    <w:pPr>
      <w:jc w:val="center"/>
    </w:pPr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36786"/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36786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ous-titreCar">
    <w:name w:val="Sous-titre Car"/>
    <w:basedOn w:val="Policepardfaut"/>
    <w:link w:val="Sous-titre"/>
    <w:uiPriority w:val="11"/>
    <w:rsid w:val="00E36786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Titre1Car">
    <w:name w:val="Titre 1 Car"/>
    <w:basedOn w:val="Policepardfaut"/>
    <w:link w:val="Titre1"/>
    <w:uiPriority w:val="9"/>
    <w:rsid w:val="00E36786"/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E36786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E36786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Titre4Car">
    <w:name w:val="Titre 4 Car"/>
    <w:basedOn w:val="Policepardfaut"/>
    <w:link w:val="Titre4"/>
    <w:uiPriority w:val="9"/>
    <w:semiHidden/>
    <w:rsid w:val="00E36786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E36786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Corpsdetexte">
    <w:name w:val="Body Text"/>
    <w:basedOn w:val="Normal"/>
    <w:link w:val="CorpsdetexteCar"/>
    <w:uiPriority w:val="99"/>
    <w:unhideWhenUsed/>
    <w:rsid w:val="00E36786"/>
    <w:pPr>
      <w:spacing w:after="120" w:line="264" w:lineRule="auto"/>
    </w:pPr>
    <w:rPr>
      <w:color w:val="FFFFFF" w:themeColor="background1"/>
      <w:sz w:val="22"/>
    </w:rPr>
  </w:style>
  <w:style w:type="character" w:customStyle="1" w:styleId="CorpsdetexteCar">
    <w:name w:val="Corps de texte Car"/>
    <w:basedOn w:val="Policepardfaut"/>
    <w:link w:val="Corpsdetexte"/>
    <w:uiPriority w:val="99"/>
    <w:rsid w:val="00E36786"/>
    <w:rPr>
      <w:color w:val="FFFFFF" w:themeColor="background1"/>
      <w:sz w:val="22"/>
    </w:rPr>
  </w:style>
  <w:style w:type="paragraph" w:styleId="Corpsdetexte2">
    <w:name w:val="Body Text 2"/>
    <w:basedOn w:val="Corpsdetexte"/>
    <w:link w:val="Corpsdetexte2Car"/>
    <w:uiPriority w:val="99"/>
    <w:unhideWhenUsed/>
    <w:rsid w:val="00E36786"/>
    <w:pPr>
      <w:spacing w:line="240" w:lineRule="auto"/>
      <w:jc w:val="center"/>
    </w:pPr>
  </w:style>
  <w:style w:type="character" w:customStyle="1" w:styleId="Corpsdetexte2Car">
    <w:name w:val="Corps de texte 2 Car"/>
    <w:basedOn w:val="Policepardfaut"/>
    <w:link w:val="Corpsdetexte2"/>
    <w:uiPriority w:val="99"/>
    <w:rsid w:val="00E36786"/>
    <w:rPr>
      <w:color w:val="FFFFFF" w:themeColor="background1"/>
      <w:sz w:val="22"/>
    </w:rPr>
  </w:style>
  <w:style w:type="paragraph" w:styleId="Corpsdetexte3">
    <w:name w:val="Body Text 3"/>
    <w:basedOn w:val="Corpsdetexte"/>
    <w:link w:val="Corpsdetexte3Car"/>
    <w:uiPriority w:val="99"/>
    <w:semiHidden/>
    <w:unhideWhenUsed/>
    <w:rsid w:val="00E36786"/>
    <w:rPr>
      <w:color w:val="7F7F7F" w:themeColor="text1" w:themeTint="80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36786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E36786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Policepardfaut"/>
    <w:link w:val="ContactDetails"/>
    <w:rsid w:val="00E36786"/>
    <w:rPr>
      <w:color w:val="7F7F7F" w:themeColor="text1" w:themeTint="80"/>
      <w:sz w:val="22"/>
    </w:rPr>
  </w:style>
  <w:style w:type="paragraph" w:styleId="Retraitcorpset1relig">
    <w:name w:val="Body Text First Indent 2"/>
    <w:basedOn w:val="ContactDetails"/>
    <w:link w:val="Retraitcorpset1religCar"/>
    <w:uiPriority w:val="99"/>
    <w:semiHidden/>
    <w:unhideWhenUsed/>
    <w:rsid w:val="00E36786"/>
    <w:pPr>
      <w:spacing w:after="0"/>
      <w:ind w:firstLine="360"/>
    </w:pPr>
  </w:style>
  <w:style w:type="character" w:customStyle="1" w:styleId="Retraitcorpset1religCar">
    <w:name w:val="Retrait corps et 1ère lig. Car"/>
    <w:basedOn w:val="ContactDetailsChar"/>
    <w:link w:val="Retraitcorpset1relig"/>
    <w:uiPriority w:val="99"/>
    <w:semiHidden/>
    <w:rsid w:val="00E36786"/>
    <w:rPr>
      <w:color w:val="7F7F7F" w:themeColor="text1" w:themeTint="80"/>
      <w:sz w:val="22"/>
    </w:rPr>
  </w:style>
  <w:style w:type="character" w:styleId="Lienhypertexte">
    <w:name w:val="Hyperlink"/>
    <w:basedOn w:val="Policepardfaut"/>
    <w:rsid w:val="00217E18"/>
    <w:rPr>
      <w:color w:val="496116" w:themeColor="hyperlink"/>
      <w:u w:val="single"/>
    </w:rPr>
  </w:style>
  <w:style w:type="paragraph" w:styleId="Paragraphedeliste">
    <w:name w:val="List Paragraph"/>
    <w:basedOn w:val="Normal"/>
    <w:rsid w:val="00E913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2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62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7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97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0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1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60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6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23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6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jpe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header" Target="head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hyperlink" Target="mailto:cbruere@agrisud.org" TargetMode="External"/><Relationship Id="rId11" Type="http://schemas.openxmlformats.org/officeDocument/2006/relationships/hyperlink" Target="mailto:bge33@creer.fr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tiff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book%20pro%20CB:Applications:Microsoft%20Office%202008:Office:Media:Mode&#768;les:Brochures:Brochure%20tabloi&#776;de%20Vague.dotx" TargetMode="External"/></Relationships>
</file>

<file path=word/theme/theme1.xml><?xml version="1.0" encoding="utf-8"?>
<a:theme xmlns:a="http://schemas.openxmlformats.org/drawingml/2006/main" name="Office Theme">
  <a:themeElements>
    <a:clrScheme name="Wave Trifold Brochure">
      <a:dk1>
        <a:sysClr val="windowText" lastClr="000000"/>
      </a:dk1>
      <a:lt1>
        <a:sysClr val="window" lastClr="FFFFFF"/>
      </a:lt1>
      <a:dk2>
        <a:srgbClr val="6FA41C"/>
      </a:dk2>
      <a:lt2>
        <a:srgbClr val="9CC542"/>
      </a:lt2>
      <a:accent1>
        <a:srgbClr val="F4DB09"/>
      </a:accent1>
      <a:accent2>
        <a:srgbClr val="EE8D02"/>
      </a:accent2>
      <a:accent3>
        <a:srgbClr val="BE2602"/>
      </a:accent3>
      <a:accent4>
        <a:srgbClr val="3270BC"/>
      </a:accent4>
      <a:accent5>
        <a:srgbClr val="982BF4"/>
      </a:accent5>
      <a:accent6>
        <a:srgbClr val="5A1098"/>
      </a:accent6>
      <a:hlink>
        <a:srgbClr val="496116"/>
      </a:hlink>
      <a:folHlink>
        <a:srgbClr val="C0F05D"/>
      </a:folHlink>
    </a:clrScheme>
    <a:fontScheme name="Wave Trifold Brochure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 tabloïde Vague.dotx</Template>
  <TotalTime>194</TotalTime>
  <Pages>2</Pages>
  <Words>6</Words>
  <Characters>36</Characters>
  <Application>Microsoft Macintosh Word</Application>
  <DocSecurity>0</DocSecurity>
  <Lines>1</Lines>
  <Paragraphs>1</Paragraphs>
  <ScaleCrop>false</ScaleCrop>
  <Manager/>
  <Company/>
  <LinksUpToDate>false</LinksUpToDate>
  <CharactersWithSpaces>41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 Bruère</dc:creator>
  <cp:keywords/>
  <dc:description/>
  <cp:lastModifiedBy>Cécile  Bruère </cp:lastModifiedBy>
  <cp:revision>14</cp:revision>
  <cp:lastPrinted>2015-02-24T10:35:00Z</cp:lastPrinted>
  <dcterms:created xsi:type="dcterms:W3CDTF">2015-02-12T17:36:00Z</dcterms:created>
  <dcterms:modified xsi:type="dcterms:W3CDTF">2015-08-03T09:11:00Z</dcterms:modified>
  <cp:category/>
</cp:coreProperties>
</file>